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5B4" w:rsidRDefault="00EA35B4" w:rsidP="00BE6BB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Technickoorganizační pokyny pro demonstraci ČMKOS 21. 4. 2012 v Praze</w:t>
      </w:r>
    </w:p>
    <w:p w:rsidR="00EA35B4" w:rsidRDefault="00EA35B4" w:rsidP="00BE6BB7">
      <w:pPr>
        <w:rPr>
          <w:rFonts w:ascii="Arial" w:hAnsi="Arial" w:cs="Arial"/>
          <w:b/>
          <w:bCs/>
        </w:rPr>
      </w:pPr>
    </w:p>
    <w:p w:rsidR="00EA35B4" w:rsidRPr="00AA117B" w:rsidRDefault="00EA35B4" w:rsidP="0080434E">
      <w:pPr>
        <w:rPr>
          <w:rFonts w:ascii="Arial" w:hAnsi="Arial" w:cs="Arial"/>
          <w:bCs/>
        </w:rPr>
      </w:pPr>
      <w:r w:rsidRPr="00AA117B">
        <w:rPr>
          <w:rFonts w:ascii="Arial" w:hAnsi="Arial" w:cs="Arial"/>
          <w:bCs/>
        </w:rPr>
        <w:t xml:space="preserve">Na základě </w:t>
      </w:r>
      <w:r>
        <w:rPr>
          <w:rFonts w:ascii="Arial" w:hAnsi="Arial" w:cs="Arial"/>
          <w:bCs/>
        </w:rPr>
        <w:t>jednání krizového štábu a Rady ČMKOS vydáváme pokyny pro účastníky demonstrace 21. 4. 2012 na Václavském náměstí v Praze.</w:t>
      </w:r>
    </w:p>
    <w:p w:rsidR="00EA35B4" w:rsidRDefault="00EA35B4" w:rsidP="00BE6BB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EA35B4" w:rsidRDefault="00EA35B4" w:rsidP="00BE6BB7">
      <w:pPr>
        <w:rPr>
          <w:rFonts w:ascii="Arial" w:hAnsi="Arial" w:cs="Arial"/>
          <w:b/>
          <w:bCs/>
        </w:rPr>
      </w:pPr>
    </w:p>
    <w:p w:rsidR="00EA35B4" w:rsidRDefault="00EA35B4" w:rsidP="00BE6BB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Doprava</w:t>
      </w:r>
    </w:p>
    <w:p w:rsidR="00EA35B4" w:rsidRDefault="00EA35B4" w:rsidP="00BE6BB7">
      <w:pPr>
        <w:rPr>
          <w:rFonts w:ascii="Arial" w:hAnsi="Arial" w:cs="Arial"/>
        </w:rPr>
      </w:pPr>
    </w:p>
    <w:p w:rsidR="00EA35B4" w:rsidRDefault="00EA35B4" w:rsidP="002B74EF">
      <w:pPr>
        <w:jc w:val="both"/>
        <w:rPr>
          <w:rFonts w:ascii="Arial" w:hAnsi="Arial" w:cs="Arial"/>
        </w:rPr>
      </w:pPr>
      <w:r w:rsidRPr="006C07FB">
        <w:rPr>
          <w:rFonts w:ascii="Arial" w:hAnsi="Arial" w:cs="Arial"/>
          <w:b/>
          <w:bCs/>
        </w:rPr>
        <w:t>Autobusy</w:t>
      </w:r>
      <w:r>
        <w:rPr>
          <w:rFonts w:ascii="Arial" w:hAnsi="Arial" w:cs="Arial"/>
        </w:rPr>
        <w:t xml:space="preserve"> jednotlivých OS využijí parkoviště v Praze a záchytná parkoviště v okrajových částech Prahy. Vzhledem k předpokládaným vysokým počtům objednaných autobusů je nutné při plánované dojezdové době počítat s větší časovou rezervou. Ve spolupráci s policií bude možno účastníky z autobusů vysazovat v Italské ulici ústící na nám. W. Churchilla (s následným odjezdem k zaparkování).</w:t>
      </w:r>
    </w:p>
    <w:p w:rsidR="00EA35B4" w:rsidRDefault="00EA35B4" w:rsidP="00BE6BB7">
      <w:pPr>
        <w:rPr>
          <w:rFonts w:ascii="Arial" w:hAnsi="Arial" w:cs="Arial"/>
        </w:rPr>
      </w:pPr>
    </w:p>
    <w:p w:rsidR="00EA35B4" w:rsidRPr="006C07FB" w:rsidRDefault="00EA35B4" w:rsidP="00BE6BB7">
      <w:pPr>
        <w:rPr>
          <w:rFonts w:ascii="Arial" w:hAnsi="Arial" w:cs="Arial"/>
          <w:u w:val="single"/>
        </w:rPr>
      </w:pPr>
      <w:r w:rsidRPr="006C07FB">
        <w:rPr>
          <w:rFonts w:ascii="Arial" w:hAnsi="Arial" w:cs="Arial"/>
          <w:u w:val="single"/>
        </w:rPr>
        <w:t>Přehled parkovišť pro autobusy:</w:t>
      </w:r>
    </w:p>
    <w:p w:rsidR="00EA35B4" w:rsidRDefault="00EA35B4" w:rsidP="00276543">
      <w:pPr>
        <w:rPr>
          <w:rFonts w:ascii="Arial" w:hAnsi="Arial" w:cs="Arial"/>
        </w:rPr>
      </w:pPr>
      <w:r w:rsidRPr="00276543">
        <w:rPr>
          <w:rFonts w:ascii="Arial" w:hAnsi="Arial" w:cs="Arial"/>
        </w:rPr>
        <w:t>Praha 1, Wilsonova (proti budově Hlavního nádraží)</w:t>
      </w:r>
      <w:r w:rsidRPr="00276543">
        <w:rPr>
          <w:rFonts w:ascii="Arial" w:hAnsi="Arial" w:cs="Arial"/>
        </w:rPr>
        <w:br/>
        <w:t>Praha 3, Jana Želivského (Nákladové nádraží Žižkov</w:t>
      </w:r>
      <w:r>
        <w:rPr>
          <w:rFonts w:ascii="Arial" w:hAnsi="Arial" w:cs="Arial"/>
        </w:rPr>
        <w:t>)</w:t>
      </w:r>
    </w:p>
    <w:p w:rsidR="00EA35B4" w:rsidRDefault="00EA35B4" w:rsidP="004B7F0B">
      <w:pPr>
        <w:rPr>
          <w:rFonts w:ascii="Arial" w:hAnsi="Arial" w:cs="Arial"/>
        </w:rPr>
      </w:pPr>
      <w:r w:rsidRPr="00276543">
        <w:rPr>
          <w:rFonts w:ascii="Arial" w:hAnsi="Arial" w:cs="Arial"/>
        </w:rPr>
        <w:t>Praha 4, Kongresové centrum</w:t>
      </w:r>
      <w:r w:rsidRPr="00276543">
        <w:rPr>
          <w:rFonts w:ascii="Arial" w:hAnsi="Arial" w:cs="Arial"/>
        </w:rPr>
        <w:br/>
        <w:t>Praha 5, Na Knížecí</w:t>
      </w:r>
      <w:r w:rsidRPr="00276543">
        <w:rPr>
          <w:rFonts w:ascii="Arial" w:hAnsi="Arial" w:cs="Arial"/>
        </w:rPr>
        <w:br/>
        <w:t>Praha 6, Strahov, Vaníčkova</w:t>
      </w:r>
      <w:r>
        <w:rPr>
          <w:rFonts w:ascii="Arial" w:hAnsi="Arial" w:cs="Arial"/>
        </w:rPr>
        <w:t xml:space="preserve"> (severní tribuna –  cca 100 míst, možnost ověření volné kapacity operativně na 602 394 931 – pan Janeček – hodinová nebo denní sazba) </w:t>
      </w:r>
      <w:r w:rsidRPr="00276543">
        <w:rPr>
          <w:rFonts w:ascii="Arial" w:hAnsi="Arial" w:cs="Arial"/>
        </w:rPr>
        <w:br/>
        <w:t>Praha 7, Letenská pláň</w:t>
      </w:r>
      <w:r>
        <w:rPr>
          <w:rFonts w:ascii="Arial" w:hAnsi="Arial" w:cs="Arial"/>
        </w:rPr>
        <w:t xml:space="preserve"> (cca 70 míst, možnost ověření volné kapacity operativně na 604 321 252 – pan Drápalík)</w:t>
      </w:r>
      <w:r w:rsidRPr="00276543">
        <w:rPr>
          <w:rFonts w:ascii="Arial" w:hAnsi="Arial" w:cs="Arial"/>
        </w:rPr>
        <w:br/>
        <w:t>Praha 7, nábřeží E. Beneše (pod Štefánikovým mostem)</w:t>
      </w:r>
      <w:r w:rsidRPr="00276543">
        <w:rPr>
          <w:rFonts w:ascii="Arial" w:hAnsi="Arial" w:cs="Arial"/>
        </w:rPr>
        <w:br/>
        <w:t xml:space="preserve">Praha 8, Rohanské nábřeží </w:t>
      </w:r>
      <w:r w:rsidRPr="00276543">
        <w:rPr>
          <w:rFonts w:ascii="Arial" w:hAnsi="Arial" w:cs="Arial"/>
        </w:rPr>
        <w:br/>
        <w:t>Praha 8, Na Florenci (pod magistrálou)</w:t>
      </w:r>
      <w:r w:rsidRPr="00276543">
        <w:rPr>
          <w:rFonts w:ascii="Arial" w:hAnsi="Arial" w:cs="Arial"/>
        </w:rPr>
        <w:br/>
        <w:t>Praha 8, Těšnov (u hotelu Opera)</w:t>
      </w:r>
    </w:p>
    <w:p w:rsidR="00EA35B4" w:rsidRDefault="00EA35B4" w:rsidP="00276543">
      <w:pPr>
        <w:rPr>
          <w:rFonts w:ascii="Arial" w:hAnsi="Arial" w:cs="Arial"/>
        </w:rPr>
      </w:pPr>
    </w:p>
    <w:p w:rsidR="00EA35B4" w:rsidRDefault="00EA35B4" w:rsidP="002765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nebo parkoviště P+R 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98"/>
        <w:gridCol w:w="7231"/>
      </w:tblGrid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5B4" w:rsidRPr="00067AB0" w:rsidRDefault="00EA35B4" w:rsidP="00067AB0">
            <w:pPr>
              <w:spacing w:before="100" w:beforeAutospacing="1" w:after="100" w:afterAutospacing="1"/>
              <w:jc w:val="center"/>
              <w:outlineLvl w:val="3"/>
              <w:rPr>
                <w:rFonts w:ascii="Arial" w:hAnsi="Arial" w:cs="Arial"/>
                <w:b/>
                <w:bCs/>
              </w:rPr>
            </w:pPr>
            <w:r w:rsidRPr="00067AB0">
              <w:rPr>
                <w:rFonts w:ascii="Arial" w:hAnsi="Arial" w:cs="Arial"/>
                <w:b/>
                <w:bCs/>
              </w:rPr>
              <w:t>Seznam parkovišť P+R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67AB0">
              <w:rPr>
                <w:rFonts w:ascii="Arial" w:hAnsi="Arial" w:cs="Arial"/>
                <w:b/>
                <w:bCs/>
              </w:rPr>
              <w:t>název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67AB0">
              <w:rPr>
                <w:rFonts w:ascii="Arial" w:hAnsi="Arial" w:cs="Arial"/>
                <w:b/>
                <w:bCs/>
              </w:rPr>
              <w:t>přibližná poloha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Běchovice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železniční stanice Praha-Běchovice (linka S1 a S7, resp. trať 011)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Černý Most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Černý Most (linka B)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Holešovice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Nádraží Holešovice (linka C), resp. </w:t>
            </w:r>
            <w:r w:rsidRPr="00067AB0">
              <w:rPr>
                <w:rFonts w:ascii="Arial" w:hAnsi="Arial" w:cs="Arial"/>
              </w:rPr>
              <w:br/>
              <w:t>u železniční stanice Praha-Holešovice (linka S41, resp. trať ML)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Hostivař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Depo Hostivař (linka A)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Chodov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Chodov (linka C)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Ládví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Ládví (linka C)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Letňany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Letňany (linka C)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Nové Butovice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Nové Butovice (linka B)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Opatov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Opatov (linka C)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Palmovka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Palmovka (linka B)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Radotín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železniční stanice Praha-Radotín (linka S7, resp. trať 171)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Rajská zahrada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Rajská zahrada (linka B)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Skalka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u stanice metra Skalka (linka A)</w:t>
            </w:r>
          </w:p>
        </w:tc>
      </w:tr>
      <w:tr w:rsidR="00EA35B4" w:rsidRPr="00067AB0" w:rsidTr="00067AB0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EA35B4" w:rsidRPr="00067AB0" w:rsidRDefault="00EA35B4" w:rsidP="006C07FB">
            <w:pPr>
              <w:rPr>
                <w:rFonts w:ascii="Arial" w:hAnsi="Arial" w:cs="Arial"/>
              </w:rPr>
            </w:pPr>
            <w:r w:rsidRPr="00067AB0">
              <w:rPr>
                <w:rFonts w:ascii="Arial" w:hAnsi="Arial" w:cs="Arial"/>
              </w:rPr>
              <w:t>Zličín</w:t>
            </w:r>
          </w:p>
        </w:tc>
        <w:tc>
          <w:tcPr>
            <w:tcW w:w="0" w:type="auto"/>
            <w:vAlign w:val="center"/>
          </w:tcPr>
          <w:p w:rsidR="00EA35B4" w:rsidRPr="00067AB0" w:rsidRDefault="00EA35B4" w:rsidP="00067AB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35B4" w:rsidRDefault="00EA35B4" w:rsidP="00276543">
      <w:pPr>
        <w:rPr>
          <w:rFonts w:ascii="Arial" w:hAnsi="Arial" w:cs="Arial"/>
        </w:rPr>
      </w:pPr>
    </w:p>
    <w:p w:rsidR="00EA35B4" w:rsidRDefault="00EA35B4" w:rsidP="00276543">
      <w:pPr>
        <w:rPr>
          <w:rFonts w:ascii="Arial" w:hAnsi="Arial" w:cs="Arial"/>
        </w:rPr>
      </w:pPr>
    </w:p>
    <w:p w:rsidR="00EA35B4" w:rsidRDefault="00EA35B4" w:rsidP="00276543">
      <w:pPr>
        <w:rPr>
          <w:rFonts w:ascii="Arial" w:hAnsi="Arial" w:cs="Arial"/>
        </w:rPr>
      </w:pPr>
    </w:p>
    <w:p w:rsidR="00EA35B4" w:rsidRDefault="00EA35B4" w:rsidP="002B74EF">
      <w:pPr>
        <w:rPr>
          <w:rFonts w:ascii="Arial" w:hAnsi="Arial" w:cs="Arial"/>
        </w:rPr>
      </w:pPr>
      <w:r>
        <w:rPr>
          <w:rFonts w:ascii="Arial" w:hAnsi="Arial" w:cs="Arial"/>
        </w:rPr>
        <w:t>Volné kapacity v objednaných autobusech pro možnost využití ostatními odborovými organizacemi hlaste na níže uvedené kontakty v jednotlivých regionech:</w:t>
      </w:r>
    </w:p>
    <w:p w:rsidR="00EA35B4" w:rsidRDefault="00EA35B4" w:rsidP="00276543">
      <w:pPr>
        <w:rPr>
          <w:rFonts w:ascii="Arial" w:hAnsi="Arial" w:cs="Arial"/>
        </w:rPr>
      </w:pPr>
    </w:p>
    <w:p w:rsidR="00EA35B4" w:rsidRDefault="00EA35B4" w:rsidP="00276543">
      <w:pPr>
        <w:rPr>
          <w:rFonts w:ascii="Arial" w:hAnsi="Arial" w:cs="Arial"/>
        </w:rPr>
      </w:pPr>
    </w:p>
    <w:tbl>
      <w:tblPr>
        <w:tblW w:w="6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30"/>
        <w:gridCol w:w="3960"/>
      </w:tblGrid>
      <w:tr w:rsidR="00EA35B4" w:rsidTr="00315CAD">
        <w:tc>
          <w:tcPr>
            <w:tcW w:w="2230" w:type="dxa"/>
            <w:shd w:val="clear" w:color="auto" w:fill="B3B3B3"/>
          </w:tcPr>
          <w:p w:rsidR="00EA35B4" w:rsidRDefault="00EA35B4" w:rsidP="00315CA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EA35B4" w:rsidRDefault="00EA35B4" w:rsidP="00315C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oblast</w:t>
            </w:r>
          </w:p>
          <w:p w:rsidR="00EA35B4" w:rsidRDefault="00EA35B4" w:rsidP="00315CA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0" w:type="dxa"/>
            <w:shd w:val="clear" w:color="auto" w:fill="B3B3B3"/>
          </w:tcPr>
          <w:p w:rsidR="00EA35B4" w:rsidRDefault="00EA35B4" w:rsidP="00315CA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EA35B4" w:rsidRDefault="00EA35B4" w:rsidP="00315C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Kontaktní osoba</w:t>
            </w:r>
          </w:p>
        </w:tc>
      </w:tr>
      <w:tr w:rsidR="00EA35B4" w:rsidTr="00315CAD">
        <w:trPr>
          <w:cantSplit/>
          <w:trHeight w:val="533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České Budějovice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Světlana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STRÁNSKÁ</w:t>
            </w:r>
          </w:p>
          <w:p w:rsidR="00EA35B4" w:rsidRDefault="00EA35B4" w:rsidP="002B74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733 619 153</w:t>
            </w:r>
          </w:p>
        </w:tc>
      </w:tr>
      <w:tr w:rsidR="00EA35B4" w:rsidTr="00315CAD"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Plzeň</w:t>
            </w: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Kristýna </w:t>
            </w:r>
            <w:r>
              <w:rPr>
                <w:rFonts w:ascii="Arial" w:hAnsi="Arial" w:cs="Arial"/>
                <w:b/>
                <w:sz w:val="20"/>
                <w:szCs w:val="20"/>
              </w:rPr>
              <w:t>POTŮČKOVÁ</w:t>
            </w:r>
          </w:p>
          <w:p w:rsidR="00EA35B4" w:rsidRDefault="00EA35B4" w:rsidP="002B74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733 619 154</w:t>
            </w:r>
          </w:p>
        </w:tc>
      </w:tr>
      <w:tr w:rsidR="00EA35B4" w:rsidTr="002B74EF">
        <w:trPr>
          <w:trHeight w:val="530"/>
        </w:trPr>
        <w:tc>
          <w:tcPr>
            <w:tcW w:w="2230" w:type="dxa"/>
            <w:shd w:val="clear" w:color="auto" w:fill="D9D9D9"/>
          </w:tcPr>
          <w:p w:rsidR="00EA35B4" w:rsidRPr="002B74EF" w:rsidRDefault="00EA35B4" w:rsidP="002B74E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Ústí nad Labem</w:t>
            </w: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Růžena 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MARKOVSKÁ</w:t>
            </w:r>
          </w:p>
          <w:p w:rsidR="00EA35B4" w:rsidRPr="002B74EF" w:rsidRDefault="00EA35B4" w:rsidP="002B74EF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733 619 155</w:t>
            </w:r>
          </w:p>
        </w:tc>
      </w:tr>
      <w:tr w:rsidR="00EA35B4" w:rsidTr="001F28B5">
        <w:trPr>
          <w:cantSplit/>
          <w:trHeight w:val="695"/>
        </w:trPr>
        <w:tc>
          <w:tcPr>
            <w:tcW w:w="2230" w:type="dxa"/>
            <w:shd w:val="clear" w:color="auto" w:fill="D9D9D9"/>
          </w:tcPr>
          <w:p w:rsidR="00EA35B4" w:rsidRPr="002B74EF" w:rsidRDefault="00EA35B4" w:rsidP="002B74E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Liberec</w:t>
            </w: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Zdeňka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KLOUČKOVÁ</w:t>
            </w:r>
          </w:p>
          <w:p w:rsidR="00EA35B4" w:rsidRDefault="00EA35B4" w:rsidP="002B74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733 619 156</w:t>
            </w:r>
          </w:p>
        </w:tc>
      </w:tr>
      <w:tr w:rsidR="00EA35B4" w:rsidTr="001F28B5">
        <w:trPr>
          <w:cantSplit/>
          <w:trHeight w:val="705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Pardubice</w:t>
            </w: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SAJDLOVÁ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733 619 157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35B4" w:rsidTr="001F28B5">
        <w:trPr>
          <w:cantSplit/>
          <w:trHeight w:val="701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Brno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Stanislava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SLAVÍKOVÁ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733 619 158</w:t>
            </w:r>
          </w:p>
          <w:p w:rsidR="00EA35B4" w:rsidRDefault="00EA35B4" w:rsidP="001F28B5">
            <w:pPr>
              <w:ind w:right="-7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35B4" w:rsidTr="001F28B5">
        <w:trPr>
          <w:cantSplit/>
          <w:trHeight w:val="698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Zlín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Karel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POPELKA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733 619 159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35B4" w:rsidTr="001F28B5">
        <w:trPr>
          <w:cantSplit/>
          <w:trHeight w:val="708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Olomouc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Jaroslav </w:t>
            </w:r>
            <w:r>
              <w:rPr>
                <w:rFonts w:ascii="Arial" w:hAnsi="Arial" w:cs="Arial"/>
                <w:b/>
                <w:sz w:val="20"/>
                <w:szCs w:val="20"/>
              </w:rPr>
              <w:t>ŠKRABAL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733 619 160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35B4" w:rsidTr="00315CAD">
        <w:trPr>
          <w:cantSplit/>
          <w:trHeight w:val="700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Ostrava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Jana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MERTOVÁ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733 619 162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35B4" w:rsidTr="001F28B5">
        <w:trPr>
          <w:cantSplit/>
          <w:trHeight w:val="685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Jihlava</w:t>
            </w: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Dana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SLÁDKOVÁ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b/>
                <w:sz w:val="20"/>
                <w:szCs w:val="20"/>
              </w:rPr>
              <w:t>733 619 161</w:t>
            </w:r>
          </w:p>
          <w:p w:rsidR="00EA35B4" w:rsidRDefault="00EA35B4" w:rsidP="001F28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35B4" w:rsidTr="001F28B5">
        <w:trPr>
          <w:cantSplit/>
          <w:trHeight w:val="696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Sokolov</w:t>
            </w:r>
          </w:p>
        </w:tc>
        <w:tc>
          <w:tcPr>
            <w:tcW w:w="3960" w:type="dxa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Iva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FORSTOVÁ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733 619 163</w:t>
            </w:r>
          </w:p>
          <w:p w:rsidR="00EA35B4" w:rsidRDefault="00EA35B4" w:rsidP="001F28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35B4" w:rsidTr="00483045">
        <w:trPr>
          <w:cantSplit/>
          <w:trHeight w:val="705"/>
        </w:trPr>
        <w:tc>
          <w:tcPr>
            <w:tcW w:w="2230" w:type="dxa"/>
            <w:shd w:val="clear" w:color="auto" w:fill="D9D9D9"/>
          </w:tcPr>
          <w:p w:rsidR="00EA35B4" w:rsidRDefault="00EA35B4" w:rsidP="00315CA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Hradec Králové</w:t>
            </w:r>
          </w:p>
        </w:tc>
        <w:tc>
          <w:tcPr>
            <w:tcW w:w="3960" w:type="dxa"/>
          </w:tcPr>
          <w:p w:rsidR="00EA35B4" w:rsidRPr="001F28B5" w:rsidRDefault="00EA35B4" w:rsidP="00315CA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Tomáš </w:t>
            </w:r>
            <w:r w:rsidRPr="001F28B5">
              <w:rPr>
                <w:rFonts w:ascii="Arial" w:hAnsi="Arial" w:cs="Arial"/>
                <w:b/>
                <w:sz w:val="20"/>
                <w:szCs w:val="20"/>
              </w:rPr>
              <w:t>PALLA</w:t>
            </w:r>
          </w:p>
          <w:p w:rsidR="00EA35B4" w:rsidRDefault="00EA35B4" w:rsidP="00315C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  <w:r w:rsidRPr="001F28B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739 534 643</w:t>
            </w:r>
          </w:p>
          <w:p w:rsidR="00EA35B4" w:rsidRDefault="00EA35B4" w:rsidP="00483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35B4" w:rsidRDefault="00EA35B4" w:rsidP="00BE6BB7">
      <w:pPr>
        <w:ind w:firstLine="708"/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Cs/>
        </w:rPr>
      </w:pPr>
    </w:p>
    <w:p w:rsidR="00EA35B4" w:rsidRDefault="00EA35B4" w:rsidP="00AA117B">
      <w:pPr>
        <w:rPr>
          <w:rFonts w:ascii="Arial" w:hAnsi="Arial" w:cs="Arial"/>
          <w:bCs/>
        </w:rPr>
      </w:pPr>
    </w:p>
    <w:p w:rsidR="00EA35B4" w:rsidRDefault="00EA35B4" w:rsidP="00AA117B">
      <w:pPr>
        <w:rPr>
          <w:rFonts w:ascii="Arial" w:hAnsi="Arial" w:cs="Arial"/>
          <w:bCs/>
        </w:rPr>
      </w:pPr>
    </w:p>
    <w:p w:rsidR="00EA35B4" w:rsidRDefault="00EA35B4" w:rsidP="00AA117B">
      <w:pPr>
        <w:rPr>
          <w:rFonts w:ascii="Arial" w:hAnsi="Arial" w:cs="Arial"/>
          <w:bCs/>
        </w:rPr>
      </w:pPr>
    </w:p>
    <w:p w:rsidR="00EA35B4" w:rsidRDefault="00EA35B4" w:rsidP="00AA117B">
      <w:pPr>
        <w:rPr>
          <w:rFonts w:ascii="Arial" w:hAnsi="Arial" w:cs="Arial"/>
          <w:bCs/>
        </w:rPr>
      </w:pPr>
    </w:p>
    <w:p w:rsidR="00EA35B4" w:rsidRDefault="00EA35B4" w:rsidP="00AA117B">
      <w:pPr>
        <w:rPr>
          <w:rFonts w:ascii="Arial" w:hAnsi="Arial" w:cs="Arial"/>
          <w:bCs/>
        </w:rPr>
      </w:pPr>
    </w:p>
    <w:p w:rsidR="00EA35B4" w:rsidRDefault="00EA35B4" w:rsidP="00AA117B">
      <w:pPr>
        <w:rPr>
          <w:rFonts w:ascii="Arial" w:hAnsi="Arial" w:cs="Arial"/>
          <w:bCs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  <w:r w:rsidRPr="00CB22BE">
        <w:rPr>
          <w:rFonts w:ascii="Arial" w:hAnsi="Arial" w:cs="Arial"/>
          <w:b/>
        </w:rPr>
        <w:t>Řazení pochodu</w:t>
      </w:r>
    </w:p>
    <w:p w:rsidR="00EA35B4" w:rsidRDefault="00EA35B4" w:rsidP="00BE6BB7">
      <w:pPr>
        <w:ind w:firstLine="708"/>
        <w:rPr>
          <w:rFonts w:ascii="Arial" w:hAnsi="Arial" w:cs="Arial"/>
          <w:b/>
        </w:rPr>
      </w:pPr>
    </w:p>
    <w:p w:rsidR="00EA35B4" w:rsidRDefault="00EA35B4" w:rsidP="00CB22BE">
      <w:pPr>
        <w:rPr>
          <w:rFonts w:ascii="Arial" w:hAnsi="Arial" w:cs="Arial"/>
        </w:rPr>
      </w:pPr>
      <w:r>
        <w:rPr>
          <w:rFonts w:ascii="Arial" w:hAnsi="Arial" w:cs="Arial"/>
        </w:rPr>
        <w:t>Účastníci pochodu se budou řadit dle propozic organizátorů v okolí DOS Praha:</w:t>
      </w:r>
    </w:p>
    <w:p w:rsidR="00EA35B4" w:rsidRDefault="00EA35B4" w:rsidP="00CB22BE">
      <w:pPr>
        <w:rPr>
          <w:rFonts w:ascii="Arial" w:hAnsi="Arial" w:cs="Arial"/>
        </w:rPr>
      </w:pPr>
      <w:r w:rsidRPr="00BE6BB7">
        <w:rPr>
          <w:rFonts w:ascii="Arial" w:hAnsi="Arial" w:cs="Arial"/>
          <w:iCs/>
        </w:rPr>
        <w:t xml:space="preserve">Ulice </w:t>
      </w:r>
      <w:r w:rsidRPr="00BE6BB7">
        <w:rPr>
          <w:rFonts w:ascii="Arial" w:hAnsi="Arial" w:cs="Arial"/>
        </w:rPr>
        <w:t>Siwiecova</w:t>
      </w:r>
      <w:r>
        <w:rPr>
          <w:rFonts w:ascii="Arial" w:hAnsi="Arial" w:cs="Arial"/>
        </w:rPr>
        <w:t>, U Rajské zahrady, nám. W. Churchilla, Seifertova – viz plánek.</w:t>
      </w: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26" type="#_x0000_t75" style="position:absolute;margin-left:61.15pt;margin-top:11.4pt;width:305.25pt;height:231.75pt;z-index:251658240;visibility:visible">
            <v:imagedata r:id="rId5" o:title=""/>
          </v:shape>
        </w:pict>
      </w: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CB22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Řazení bude organizováno od 10.00 – 11.55 hodin. </w:t>
      </w:r>
    </w:p>
    <w:p w:rsidR="00EA35B4" w:rsidRDefault="00EA35B4" w:rsidP="00CB22BE">
      <w:pPr>
        <w:rPr>
          <w:rFonts w:ascii="Arial" w:hAnsi="Arial" w:cs="Arial"/>
        </w:rPr>
      </w:pPr>
    </w:p>
    <w:p w:rsidR="00EA35B4" w:rsidRDefault="00EA35B4" w:rsidP="00DC6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Systém řazení bude organizován obdobně jako před demonstrací 21. 5. 2011. </w:t>
      </w:r>
      <w:r>
        <w:rPr>
          <w:rFonts w:ascii="Arial" w:hAnsi="Arial" w:cs="Arial"/>
        </w:rPr>
        <w:br/>
        <w:t xml:space="preserve">Po koordinaci s neodborovými subjekty budou plánky s řazením zaslány elektronicky a vyvěšeny na webové stránce </w:t>
      </w:r>
      <w:hyperlink r:id="rId6" w:history="1">
        <w:r w:rsidRPr="00E36A78">
          <w:rPr>
            <w:rStyle w:val="Hyperlink"/>
            <w:rFonts w:ascii="Arial" w:hAnsi="Arial" w:cs="Arial"/>
          </w:rPr>
          <w:t>www.stopvlade.cz</w:t>
        </w:r>
      </w:hyperlink>
      <w:r>
        <w:rPr>
          <w:rFonts w:ascii="Arial" w:hAnsi="Arial" w:cs="Arial"/>
        </w:rPr>
        <w:t xml:space="preserve">. </w:t>
      </w:r>
    </w:p>
    <w:p w:rsidR="00EA35B4" w:rsidRDefault="00EA35B4" w:rsidP="00A21C9C">
      <w:pPr>
        <w:rPr>
          <w:rFonts w:ascii="Arial" w:hAnsi="Arial" w:cs="Arial"/>
        </w:rPr>
      </w:pPr>
    </w:p>
    <w:p w:rsidR="00EA35B4" w:rsidRDefault="00EA35B4" w:rsidP="00A21C9C">
      <w:pPr>
        <w:rPr>
          <w:rFonts w:ascii="Arial" w:hAnsi="Arial" w:cs="Arial"/>
        </w:rPr>
      </w:pPr>
    </w:p>
    <w:p w:rsidR="00EA35B4" w:rsidRDefault="00EA35B4" w:rsidP="00AA11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CB22BE">
        <w:rPr>
          <w:rFonts w:ascii="Arial" w:hAnsi="Arial" w:cs="Arial"/>
          <w:b/>
        </w:rPr>
        <w:t>ochod</w:t>
      </w:r>
    </w:p>
    <w:p w:rsidR="00EA35B4" w:rsidRDefault="00EA35B4" w:rsidP="00F57230">
      <w:pPr>
        <w:ind w:firstLine="708"/>
        <w:rPr>
          <w:rFonts w:ascii="Arial" w:hAnsi="Arial" w:cs="Arial"/>
        </w:rPr>
      </w:pPr>
    </w:p>
    <w:p w:rsidR="00EA35B4" w:rsidRDefault="00EA35B4" w:rsidP="00DC6D05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 xml:space="preserve">Čelo pochodu vyjde ze Seifertovy ulice v 12 hodin </w:t>
      </w:r>
      <w:r w:rsidRPr="00BE6BB7">
        <w:rPr>
          <w:rFonts w:ascii="Arial" w:hAnsi="Arial" w:cs="Arial"/>
        </w:rPr>
        <w:t xml:space="preserve">z křižovatky ulice Italská a Seifertova </w:t>
      </w:r>
      <w:r w:rsidRPr="00BE6BB7">
        <w:rPr>
          <w:rFonts w:ascii="Arial" w:hAnsi="Arial" w:cs="Arial"/>
          <w:iCs/>
        </w:rPr>
        <w:t xml:space="preserve">směrem na křižovatku U Bulhara, kde podejde ulici Wilsonova (magistrála) a bude pokračovat přivaděčem na ulici </w:t>
      </w:r>
      <w:r>
        <w:rPr>
          <w:rFonts w:ascii="Arial" w:hAnsi="Arial" w:cs="Arial"/>
          <w:iCs/>
        </w:rPr>
        <w:t xml:space="preserve">Wilsonovu (magistrálu) směrem k </w:t>
      </w:r>
      <w:r w:rsidRPr="00BE6BB7">
        <w:rPr>
          <w:rFonts w:ascii="Arial" w:hAnsi="Arial" w:cs="Arial"/>
          <w:iCs/>
        </w:rPr>
        <w:t>Václavskému náměstí. Na křižovatce Wilsonova a Politických vězňů zabočí doprava a půjde směrem do Opletalovy ulice, po zabočení doleva</w:t>
      </w:r>
      <w:r>
        <w:rPr>
          <w:rFonts w:ascii="Arial" w:hAnsi="Arial" w:cs="Arial"/>
          <w:iCs/>
        </w:rPr>
        <w:t>,</w:t>
      </w:r>
      <w:r w:rsidRPr="00BE6BB7">
        <w:rPr>
          <w:rFonts w:ascii="Arial" w:hAnsi="Arial" w:cs="Arial"/>
          <w:iCs/>
        </w:rPr>
        <w:t xml:space="preserve"> dále pak na Václavské náměstí. Na úrovni ulice Štěpánské a Václavského náměstí, v místech přechodu pro chodce, zatočí vlevo a půjde zpět nahoru Václavským náměstím po jeho levé polovině směrem k soše sv. Václava, kde bude ukončen před  tribunou. Konec pochodu je plánován na  13.</w:t>
      </w:r>
      <w:r>
        <w:rPr>
          <w:rFonts w:ascii="Arial" w:hAnsi="Arial" w:cs="Arial"/>
          <w:iCs/>
        </w:rPr>
        <w:t>00</w:t>
      </w:r>
      <w:r w:rsidRPr="00BE6BB7">
        <w:rPr>
          <w:rFonts w:ascii="Arial" w:hAnsi="Arial" w:cs="Arial"/>
          <w:iCs/>
        </w:rPr>
        <w:t xml:space="preserve"> hod. </w:t>
      </w:r>
    </w:p>
    <w:p w:rsidR="00EA35B4" w:rsidRDefault="00EA35B4" w:rsidP="00F57230">
      <w:pPr>
        <w:ind w:firstLine="708"/>
        <w:rPr>
          <w:rFonts w:ascii="Arial" w:hAnsi="Arial" w:cs="Arial"/>
          <w:iCs/>
        </w:rPr>
      </w:pPr>
    </w:p>
    <w:p w:rsidR="00EA35B4" w:rsidRDefault="00EA35B4" w:rsidP="00F57230">
      <w:pPr>
        <w:ind w:firstLine="708"/>
        <w:rPr>
          <w:rFonts w:ascii="Arial" w:hAnsi="Arial" w:cs="Arial"/>
          <w:iCs/>
        </w:rPr>
      </w:pPr>
    </w:p>
    <w:p w:rsidR="00EA35B4" w:rsidRDefault="00EA35B4" w:rsidP="00AA117B">
      <w:pPr>
        <w:rPr>
          <w:rFonts w:ascii="Arial" w:hAnsi="Arial" w:cs="Arial"/>
          <w:b/>
        </w:rPr>
      </w:pPr>
      <w:r w:rsidRPr="002F3370">
        <w:rPr>
          <w:rFonts w:ascii="Arial" w:hAnsi="Arial" w:cs="Arial"/>
          <w:b/>
          <w:noProof/>
        </w:rPr>
        <w:pict>
          <v:shape id="Obrázek 3" o:spid="_x0000_i1025" type="#_x0000_t75" alt="trasa.jpg" style="width:453.75pt;height:333pt;visibility:visible">
            <v:imagedata r:id="rId7" o:title=""/>
          </v:shape>
        </w:pict>
      </w: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</w:p>
    <w:p w:rsidR="00EA35B4" w:rsidRDefault="00EA35B4" w:rsidP="00AA11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Shromáždění</w:t>
      </w:r>
    </w:p>
    <w:p w:rsidR="00EA35B4" w:rsidRDefault="00EA35B4" w:rsidP="00F57230">
      <w:pPr>
        <w:ind w:firstLine="708"/>
        <w:rPr>
          <w:rFonts w:ascii="Arial" w:hAnsi="Arial" w:cs="Arial"/>
        </w:rPr>
      </w:pPr>
    </w:p>
    <w:p w:rsidR="00EA35B4" w:rsidRDefault="00EA35B4" w:rsidP="00DC6D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Program </w:t>
      </w:r>
      <w:r w:rsidRPr="00BE6BB7">
        <w:rPr>
          <w:rFonts w:ascii="Arial" w:hAnsi="Arial" w:cs="Arial"/>
          <w:iCs/>
        </w:rPr>
        <w:t xml:space="preserve">shromáždění  </w:t>
      </w:r>
      <w:r>
        <w:rPr>
          <w:rFonts w:ascii="Arial" w:hAnsi="Arial" w:cs="Arial"/>
          <w:iCs/>
        </w:rPr>
        <w:t>(vystupování řečníků z tribuny) bude zahájen ve 13.00 hodin. J</w:t>
      </w:r>
      <w:r w:rsidRPr="00BE6BB7">
        <w:rPr>
          <w:rFonts w:ascii="Arial" w:hAnsi="Arial" w:cs="Arial"/>
          <w:iCs/>
        </w:rPr>
        <w:t xml:space="preserve">eho ukončení </w:t>
      </w:r>
      <w:r>
        <w:rPr>
          <w:rFonts w:ascii="Arial" w:hAnsi="Arial" w:cs="Arial"/>
          <w:iCs/>
        </w:rPr>
        <w:t xml:space="preserve">se </w:t>
      </w:r>
      <w:r w:rsidRPr="00BE6BB7">
        <w:rPr>
          <w:rFonts w:ascii="Arial" w:hAnsi="Arial" w:cs="Arial"/>
          <w:iCs/>
        </w:rPr>
        <w:t>předpokládá</w:t>
      </w:r>
      <w:r>
        <w:rPr>
          <w:rFonts w:ascii="Arial" w:hAnsi="Arial" w:cs="Arial"/>
          <w:iCs/>
        </w:rPr>
        <w:t xml:space="preserve"> ve 14.00 hodin.</w:t>
      </w:r>
    </w:p>
    <w:p w:rsidR="00EA35B4" w:rsidRDefault="00EA35B4" w:rsidP="00F57230">
      <w:pPr>
        <w:ind w:firstLine="708"/>
        <w:rPr>
          <w:rFonts w:ascii="Arial" w:hAnsi="Arial" w:cs="Arial"/>
          <w:iCs/>
        </w:rPr>
      </w:pPr>
    </w:p>
    <w:p w:rsidR="00EA35B4" w:rsidRDefault="00EA35B4" w:rsidP="00AA11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Mobilní WC</w:t>
      </w:r>
    </w:p>
    <w:p w:rsidR="00EA35B4" w:rsidRDefault="00EA35B4" w:rsidP="005113CF">
      <w:pPr>
        <w:rPr>
          <w:rFonts w:ascii="Arial" w:hAnsi="Arial" w:cs="Arial"/>
        </w:rPr>
      </w:pPr>
    </w:p>
    <w:p w:rsidR="00EA35B4" w:rsidRDefault="00EA35B4" w:rsidP="005113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místě řazení a na Václavském náměstí bude umístěno po 20 mobilních WC. </w:t>
      </w:r>
    </w:p>
    <w:p w:rsidR="00EA35B4" w:rsidRDefault="00EA35B4" w:rsidP="005113CF">
      <w:pPr>
        <w:rPr>
          <w:rFonts w:ascii="Arial" w:hAnsi="Arial" w:cs="Arial"/>
        </w:rPr>
      </w:pPr>
    </w:p>
    <w:p w:rsidR="00EA35B4" w:rsidRDefault="00EA35B4" w:rsidP="00AA11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Pitný režim</w:t>
      </w:r>
    </w:p>
    <w:p w:rsidR="00EA35B4" w:rsidRDefault="00EA35B4" w:rsidP="00FF0674">
      <w:pPr>
        <w:rPr>
          <w:rFonts w:ascii="Arial" w:hAnsi="Arial" w:cs="Arial"/>
        </w:rPr>
      </w:pPr>
    </w:p>
    <w:p w:rsidR="00EA35B4" w:rsidRDefault="00EA35B4" w:rsidP="00AC29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průběhu řazení bude před budovou DOS vydávána zdarma voda pro účastníky demonstrace. Voda bude vydávána do vyčerpání zásob. V žádném případě není možné garantovat vodu pro každého účastníka (voda bude pořízena za dárkové poukázky, které obdržíme jako dar).</w:t>
      </w:r>
    </w:p>
    <w:p w:rsidR="00EA35B4" w:rsidRDefault="00EA35B4" w:rsidP="00FF0674">
      <w:pPr>
        <w:rPr>
          <w:rFonts w:ascii="Arial" w:hAnsi="Arial" w:cs="Arial"/>
        </w:rPr>
      </w:pPr>
    </w:p>
    <w:p w:rsidR="00EA35B4" w:rsidRDefault="00EA35B4" w:rsidP="0015669E">
      <w:pPr>
        <w:rPr>
          <w:rFonts w:ascii="Arial" w:hAnsi="Arial" w:cs="Arial"/>
        </w:rPr>
      </w:pPr>
      <w:r>
        <w:rPr>
          <w:rFonts w:ascii="Arial" w:hAnsi="Arial" w:cs="Arial"/>
        </w:rPr>
        <w:t>Další důležité technickoorganizační údaje budou operativně  zasílány koordinátorům a vedení OS a vyvěšovány na webu - www.stopvlade.cz.</w:t>
      </w:r>
    </w:p>
    <w:p w:rsidR="00EA35B4" w:rsidRDefault="00EA35B4" w:rsidP="0015669E">
      <w:pPr>
        <w:rPr>
          <w:rFonts w:ascii="Arial" w:hAnsi="Arial" w:cs="Arial"/>
        </w:rPr>
      </w:pPr>
    </w:p>
    <w:p w:rsidR="00EA35B4" w:rsidRDefault="00EA35B4" w:rsidP="0015669E">
      <w:pPr>
        <w:rPr>
          <w:rFonts w:ascii="Arial" w:hAnsi="Arial" w:cs="Arial"/>
        </w:rPr>
      </w:pPr>
    </w:p>
    <w:p w:rsidR="00EA35B4" w:rsidRDefault="00EA35B4" w:rsidP="0015669E">
      <w:pPr>
        <w:rPr>
          <w:rFonts w:ascii="Arial" w:hAnsi="Arial" w:cs="Arial"/>
        </w:rPr>
      </w:pPr>
      <w:r>
        <w:rPr>
          <w:rFonts w:ascii="Arial" w:hAnsi="Arial" w:cs="Arial"/>
        </w:rPr>
        <w:t>Za Krizový a technickoorganizační štáb ČMKOS</w:t>
      </w:r>
    </w:p>
    <w:p w:rsidR="00EA35B4" w:rsidRDefault="00EA35B4" w:rsidP="0015669E">
      <w:pPr>
        <w:rPr>
          <w:rFonts w:ascii="Arial" w:hAnsi="Arial" w:cs="Arial"/>
        </w:rPr>
      </w:pPr>
      <w:r>
        <w:rPr>
          <w:rFonts w:ascii="Arial" w:hAnsi="Arial" w:cs="Arial"/>
        </w:rPr>
        <w:t>Radka Sokolová, Jiří Klepáč</w:t>
      </w:r>
    </w:p>
    <w:p w:rsidR="00EA35B4" w:rsidRPr="00FF0674" w:rsidRDefault="00EA35B4" w:rsidP="0015669E">
      <w:pPr>
        <w:rPr>
          <w:rFonts w:ascii="Arial" w:hAnsi="Arial" w:cs="Arial"/>
        </w:rPr>
      </w:pPr>
      <w:r>
        <w:rPr>
          <w:rFonts w:ascii="Arial" w:hAnsi="Arial" w:cs="Arial"/>
        </w:rPr>
        <w:t>V Praze 4. 4. 2012</w:t>
      </w:r>
    </w:p>
    <w:sectPr w:rsidR="00EA35B4" w:rsidRPr="00FF0674" w:rsidSect="006C07FB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06571"/>
    <w:multiLevelType w:val="hybridMultilevel"/>
    <w:tmpl w:val="40F0B790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6BB7"/>
    <w:rsid w:val="000005DA"/>
    <w:rsid w:val="00000EB9"/>
    <w:rsid w:val="000011FA"/>
    <w:rsid w:val="00001248"/>
    <w:rsid w:val="00001670"/>
    <w:rsid w:val="00003308"/>
    <w:rsid w:val="00003693"/>
    <w:rsid w:val="00003714"/>
    <w:rsid w:val="00003CC1"/>
    <w:rsid w:val="000043FA"/>
    <w:rsid w:val="0000499A"/>
    <w:rsid w:val="00005374"/>
    <w:rsid w:val="0000542C"/>
    <w:rsid w:val="0000586B"/>
    <w:rsid w:val="00005950"/>
    <w:rsid w:val="00005E33"/>
    <w:rsid w:val="00005EA2"/>
    <w:rsid w:val="00005FD6"/>
    <w:rsid w:val="00006616"/>
    <w:rsid w:val="0000663D"/>
    <w:rsid w:val="00006B24"/>
    <w:rsid w:val="00006D08"/>
    <w:rsid w:val="00010014"/>
    <w:rsid w:val="0001008B"/>
    <w:rsid w:val="000101AA"/>
    <w:rsid w:val="00010538"/>
    <w:rsid w:val="000107A5"/>
    <w:rsid w:val="00010C47"/>
    <w:rsid w:val="00011302"/>
    <w:rsid w:val="000114C3"/>
    <w:rsid w:val="0001151A"/>
    <w:rsid w:val="00012191"/>
    <w:rsid w:val="00013B7C"/>
    <w:rsid w:val="0001409F"/>
    <w:rsid w:val="000142E6"/>
    <w:rsid w:val="00014599"/>
    <w:rsid w:val="000146BE"/>
    <w:rsid w:val="00014C6A"/>
    <w:rsid w:val="00015047"/>
    <w:rsid w:val="0001595B"/>
    <w:rsid w:val="00016067"/>
    <w:rsid w:val="00016319"/>
    <w:rsid w:val="0001651D"/>
    <w:rsid w:val="0001721C"/>
    <w:rsid w:val="000204FC"/>
    <w:rsid w:val="000205DE"/>
    <w:rsid w:val="00020A10"/>
    <w:rsid w:val="00021AEF"/>
    <w:rsid w:val="00022369"/>
    <w:rsid w:val="000225E7"/>
    <w:rsid w:val="000226A4"/>
    <w:rsid w:val="000227D1"/>
    <w:rsid w:val="00022B71"/>
    <w:rsid w:val="00022DC2"/>
    <w:rsid w:val="00023935"/>
    <w:rsid w:val="00024227"/>
    <w:rsid w:val="00024B8F"/>
    <w:rsid w:val="00024DC8"/>
    <w:rsid w:val="00024E27"/>
    <w:rsid w:val="00025402"/>
    <w:rsid w:val="0002667C"/>
    <w:rsid w:val="00027C1E"/>
    <w:rsid w:val="00027C2E"/>
    <w:rsid w:val="00027C74"/>
    <w:rsid w:val="000320AE"/>
    <w:rsid w:val="00032978"/>
    <w:rsid w:val="00032BA3"/>
    <w:rsid w:val="000335BE"/>
    <w:rsid w:val="000335D0"/>
    <w:rsid w:val="00033940"/>
    <w:rsid w:val="00033DEC"/>
    <w:rsid w:val="00034807"/>
    <w:rsid w:val="000349FB"/>
    <w:rsid w:val="00034EDD"/>
    <w:rsid w:val="00035435"/>
    <w:rsid w:val="00035600"/>
    <w:rsid w:val="00035DFE"/>
    <w:rsid w:val="00036AB8"/>
    <w:rsid w:val="00036AF6"/>
    <w:rsid w:val="00037512"/>
    <w:rsid w:val="00037FB6"/>
    <w:rsid w:val="00040348"/>
    <w:rsid w:val="00040792"/>
    <w:rsid w:val="000412B6"/>
    <w:rsid w:val="00041810"/>
    <w:rsid w:val="00041C5D"/>
    <w:rsid w:val="00041CD4"/>
    <w:rsid w:val="00041E08"/>
    <w:rsid w:val="00042304"/>
    <w:rsid w:val="00042A06"/>
    <w:rsid w:val="00042D2A"/>
    <w:rsid w:val="00043D16"/>
    <w:rsid w:val="0004409A"/>
    <w:rsid w:val="000447E4"/>
    <w:rsid w:val="00044926"/>
    <w:rsid w:val="0004492A"/>
    <w:rsid w:val="00044D99"/>
    <w:rsid w:val="00045C85"/>
    <w:rsid w:val="00045CD0"/>
    <w:rsid w:val="00045E6A"/>
    <w:rsid w:val="00046184"/>
    <w:rsid w:val="0004650D"/>
    <w:rsid w:val="00046761"/>
    <w:rsid w:val="0004698C"/>
    <w:rsid w:val="0005099D"/>
    <w:rsid w:val="00050D72"/>
    <w:rsid w:val="00050F13"/>
    <w:rsid w:val="00051DFA"/>
    <w:rsid w:val="000526A7"/>
    <w:rsid w:val="00052ED6"/>
    <w:rsid w:val="000533E0"/>
    <w:rsid w:val="00053428"/>
    <w:rsid w:val="0005380E"/>
    <w:rsid w:val="000538E1"/>
    <w:rsid w:val="00053C78"/>
    <w:rsid w:val="00054412"/>
    <w:rsid w:val="00054B2F"/>
    <w:rsid w:val="00055F9B"/>
    <w:rsid w:val="00056580"/>
    <w:rsid w:val="000569F2"/>
    <w:rsid w:val="00056A7B"/>
    <w:rsid w:val="00056C1B"/>
    <w:rsid w:val="00056FBD"/>
    <w:rsid w:val="00057867"/>
    <w:rsid w:val="00057EDD"/>
    <w:rsid w:val="00060354"/>
    <w:rsid w:val="0006163F"/>
    <w:rsid w:val="00061BFB"/>
    <w:rsid w:val="00061C65"/>
    <w:rsid w:val="00061E01"/>
    <w:rsid w:val="00061F51"/>
    <w:rsid w:val="000623F1"/>
    <w:rsid w:val="00062B69"/>
    <w:rsid w:val="00062DC0"/>
    <w:rsid w:val="000633CD"/>
    <w:rsid w:val="00064474"/>
    <w:rsid w:val="00065006"/>
    <w:rsid w:val="0006506B"/>
    <w:rsid w:val="00065903"/>
    <w:rsid w:val="00066223"/>
    <w:rsid w:val="00067418"/>
    <w:rsid w:val="00067824"/>
    <w:rsid w:val="00067AB0"/>
    <w:rsid w:val="00067D43"/>
    <w:rsid w:val="00070072"/>
    <w:rsid w:val="00070699"/>
    <w:rsid w:val="00070748"/>
    <w:rsid w:val="00070BAD"/>
    <w:rsid w:val="00070F67"/>
    <w:rsid w:val="000717FA"/>
    <w:rsid w:val="00071ED0"/>
    <w:rsid w:val="00072433"/>
    <w:rsid w:val="000726DE"/>
    <w:rsid w:val="0007316D"/>
    <w:rsid w:val="00073263"/>
    <w:rsid w:val="0007357D"/>
    <w:rsid w:val="00073730"/>
    <w:rsid w:val="000738EA"/>
    <w:rsid w:val="000745C6"/>
    <w:rsid w:val="00074601"/>
    <w:rsid w:val="000747B3"/>
    <w:rsid w:val="000769F2"/>
    <w:rsid w:val="00076EAA"/>
    <w:rsid w:val="0007723C"/>
    <w:rsid w:val="000778F3"/>
    <w:rsid w:val="00077D34"/>
    <w:rsid w:val="000800AE"/>
    <w:rsid w:val="00080299"/>
    <w:rsid w:val="0008041B"/>
    <w:rsid w:val="00080E73"/>
    <w:rsid w:val="00081CAE"/>
    <w:rsid w:val="00082327"/>
    <w:rsid w:val="000828E6"/>
    <w:rsid w:val="0008317A"/>
    <w:rsid w:val="000831AB"/>
    <w:rsid w:val="00083227"/>
    <w:rsid w:val="00083891"/>
    <w:rsid w:val="00083E75"/>
    <w:rsid w:val="0008446B"/>
    <w:rsid w:val="00084D19"/>
    <w:rsid w:val="00085297"/>
    <w:rsid w:val="00085B6F"/>
    <w:rsid w:val="00085BE5"/>
    <w:rsid w:val="00085CD3"/>
    <w:rsid w:val="000865EF"/>
    <w:rsid w:val="00086A5D"/>
    <w:rsid w:val="000874B7"/>
    <w:rsid w:val="000877D6"/>
    <w:rsid w:val="00091461"/>
    <w:rsid w:val="000916FC"/>
    <w:rsid w:val="00091ECD"/>
    <w:rsid w:val="000921BE"/>
    <w:rsid w:val="00092D4C"/>
    <w:rsid w:val="00092FD9"/>
    <w:rsid w:val="00093D69"/>
    <w:rsid w:val="00094377"/>
    <w:rsid w:val="00094EB3"/>
    <w:rsid w:val="000950C8"/>
    <w:rsid w:val="0009525D"/>
    <w:rsid w:val="000957BD"/>
    <w:rsid w:val="00097255"/>
    <w:rsid w:val="000A04B7"/>
    <w:rsid w:val="000A0CAB"/>
    <w:rsid w:val="000A120D"/>
    <w:rsid w:val="000A16B7"/>
    <w:rsid w:val="000A185A"/>
    <w:rsid w:val="000A1B51"/>
    <w:rsid w:val="000A2592"/>
    <w:rsid w:val="000A3B4F"/>
    <w:rsid w:val="000A3D39"/>
    <w:rsid w:val="000A4642"/>
    <w:rsid w:val="000A52DB"/>
    <w:rsid w:val="000A541B"/>
    <w:rsid w:val="000A55D8"/>
    <w:rsid w:val="000A5B53"/>
    <w:rsid w:val="000A64EE"/>
    <w:rsid w:val="000A7925"/>
    <w:rsid w:val="000A7950"/>
    <w:rsid w:val="000B0482"/>
    <w:rsid w:val="000B16BA"/>
    <w:rsid w:val="000B1E4A"/>
    <w:rsid w:val="000B20E8"/>
    <w:rsid w:val="000B2155"/>
    <w:rsid w:val="000B2636"/>
    <w:rsid w:val="000B2831"/>
    <w:rsid w:val="000B2BA9"/>
    <w:rsid w:val="000B2DDA"/>
    <w:rsid w:val="000B3746"/>
    <w:rsid w:val="000B48BB"/>
    <w:rsid w:val="000B4A0C"/>
    <w:rsid w:val="000B5A4F"/>
    <w:rsid w:val="000B5F83"/>
    <w:rsid w:val="000B5FD8"/>
    <w:rsid w:val="000B697A"/>
    <w:rsid w:val="000B69D8"/>
    <w:rsid w:val="000B702F"/>
    <w:rsid w:val="000B71BE"/>
    <w:rsid w:val="000B7402"/>
    <w:rsid w:val="000B77DA"/>
    <w:rsid w:val="000B7CB2"/>
    <w:rsid w:val="000C05A5"/>
    <w:rsid w:val="000C1135"/>
    <w:rsid w:val="000C1DF0"/>
    <w:rsid w:val="000C2310"/>
    <w:rsid w:val="000C23AC"/>
    <w:rsid w:val="000C334F"/>
    <w:rsid w:val="000C3B1A"/>
    <w:rsid w:val="000C3BE5"/>
    <w:rsid w:val="000C434E"/>
    <w:rsid w:val="000C4818"/>
    <w:rsid w:val="000C4A25"/>
    <w:rsid w:val="000C5CFB"/>
    <w:rsid w:val="000C6403"/>
    <w:rsid w:val="000C7C49"/>
    <w:rsid w:val="000C7E74"/>
    <w:rsid w:val="000D00B8"/>
    <w:rsid w:val="000D0A8A"/>
    <w:rsid w:val="000D0C3F"/>
    <w:rsid w:val="000D0FD9"/>
    <w:rsid w:val="000D24C1"/>
    <w:rsid w:val="000D29F9"/>
    <w:rsid w:val="000D2FBB"/>
    <w:rsid w:val="000D3566"/>
    <w:rsid w:val="000D39D6"/>
    <w:rsid w:val="000D4339"/>
    <w:rsid w:val="000D57B4"/>
    <w:rsid w:val="000D5AF6"/>
    <w:rsid w:val="000D6642"/>
    <w:rsid w:val="000D6760"/>
    <w:rsid w:val="000D70D3"/>
    <w:rsid w:val="000D7CEF"/>
    <w:rsid w:val="000E048D"/>
    <w:rsid w:val="000E04F2"/>
    <w:rsid w:val="000E0641"/>
    <w:rsid w:val="000E0E85"/>
    <w:rsid w:val="000E113E"/>
    <w:rsid w:val="000E23B9"/>
    <w:rsid w:val="000E31EC"/>
    <w:rsid w:val="000E33C7"/>
    <w:rsid w:val="000E37F4"/>
    <w:rsid w:val="000E3D47"/>
    <w:rsid w:val="000E3E2B"/>
    <w:rsid w:val="000E4507"/>
    <w:rsid w:val="000E4DA4"/>
    <w:rsid w:val="000E5171"/>
    <w:rsid w:val="000E5459"/>
    <w:rsid w:val="000E5BA7"/>
    <w:rsid w:val="000E5D04"/>
    <w:rsid w:val="000E5FC5"/>
    <w:rsid w:val="000E63D2"/>
    <w:rsid w:val="000E6448"/>
    <w:rsid w:val="000E65D2"/>
    <w:rsid w:val="000E6E49"/>
    <w:rsid w:val="000E7703"/>
    <w:rsid w:val="000E7743"/>
    <w:rsid w:val="000F0411"/>
    <w:rsid w:val="000F04BA"/>
    <w:rsid w:val="000F0A7A"/>
    <w:rsid w:val="000F0DC5"/>
    <w:rsid w:val="000F128E"/>
    <w:rsid w:val="000F1705"/>
    <w:rsid w:val="000F1A09"/>
    <w:rsid w:val="000F2A4E"/>
    <w:rsid w:val="000F33E6"/>
    <w:rsid w:val="000F3771"/>
    <w:rsid w:val="000F436F"/>
    <w:rsid w:val="000F4C63"/>
    <w:rsid w:val="000F4D28"/>
    <w:rsid w:val="000F50D2"/>
    <w:rsid w:val="000F5235"/>
    <w:rsid w:val="000F53FE"/>
    <w:rsid w:val="000F54FB"/>
    <w:rsid w:val="000F55ED"/>
    <w:rsid w:val="000F60B5"/>
    <w:rsid w:val="000F657C"/>
    <w:rsid w:val="000F704F"/>
    <w:rsid w:val="000F705A"/>
    <w:rsid w:val="000F7234"/>
    <w:rsid w:val="000F7296"/>
    <w:rsid w:val="000F772C"/>
    <w:rsid w:val="000F7775"/>
    <w:rsid w:val="00101D45"/>
    <w:rsid w:val="001023E1"/>
    <w:rsid w:val="00102448"/>
    <w:rsid w:val="00102A2A"/>
    <w:rsid w:val="00102E52"/>
    <w:rsid w:val="0010307C"/>
    <w:rsid w:val="00103607"/>
    <w:rsid w:val="00103849"/>
    <w:rsid w:val="00103988"/>
    <w:rsid w:val="00103D2B"/>
    <w:rsid w:val="001049FF"/>
    <w:rsid w:val="00104B3F"/>
    <w:rsid w:val="001058B5"/>
    <w:rsid w:val="00105D69"/>
    <w:rsid w:val="00105F7F"/>
    <w:rsid w:val="001064BF"/>
    <w:rsid w:val="00106587"/>
    <w:rsid w:val="00106626"/>
    <w:rsid w:val="001102B2"/>
    <w:rsid w:val="00110539"/>
    <w:rsid w:val="001105C0"/>
    <w:rsid w:val="00111677"/>
    <w:rsid w:val="00111AE2"/>
    <w:rsid w:val="001127B1"/>
    <w:rsid w:val="00112D81"/>
    <w:rsid w:val="00112DAB"/>
    <w:rsid w:val="00112FD2"/>
    <w:rsid w:val="00113086"/>
    <w:rsid w:val="001140FB"/>
    <w:rsid w:val="0011467D"/>
    <w:rsid w:val="00114E0A"/>
    <w:rsid w:val="00114E84"/>
    <w:rsid w:val="00114F71"/>
    <w:rsid w:val="001155FA"/>
    <w:rsid w:val="00117BE9"/>
    <w:rsid w:val="00117D9C"/>
    <w:rsid w:val="00120158"/>
    <w:rsid w:val="00120C98"/>
    <w:rsid w:val="00121AD5"/>
    <w:rsid w:val="001229EF"/>
    <w:rsid w:val="001230A6"/>
    <w:rsid w:val="001241DC"/>
    <w:rsid w:val="00124714"/>
    <w:rsid w:val="00124EE1"/>
    <w:rsid w:val="00125460"/>
    <w:rsid w:val="00125739"/>
    <w:rsid w:val="00125E1F"/>
    <w:rsid w:val="00127354"/>
    <w:rsid w:val="001279A3"/>
    <w:rsid w:val="00127B68"/>
    <w:rsid w:val="00127DD8"/>
    <w:rsid w:val="00130A36"/>
    <w:rsid w:val="00130AEF"/>
    <w:rsid w:val="00130F22"/>
    <w:rsid w:val="001334AD"/>
    <w:rsid w:val="00133F18"/>
    <w:rsid w:val="00134154"/>
    <w:rsid w:val="001349EA"/>
    <w:rsid w:val="00135DC5"/>
    <w:rsid w:val="001360E7"/>
    <w:rsid w:val="001365EE"/>
    <w:rsid w:val="0013686E"/>
    <w:rsid w:val="00137310"/>
    <w:rsid w:val="0013767B"/>
    <w:rsid w:val="00137ADC"/>
    <w:rsid w:val="00137CDB"/>
    <w:rsid w:val="001407DC"/>
    <w:rsid w:val="00140882"/>
    <w:rsid w:val="00140C10"/>
    <w:rsid w:val="00140C6C"/>
    <w:rsid w:val="00141228"/>
    <w:rsid w:val="001414DA"/>
    <w:rsid w:val="00141CCE"/>
    <w:rsid w:val="0014240F"/>
    <w:rsid w:val="00142D30"/>
    <w:rsid w:val="00142D87"/>
    <w:rsid w:val="001438CF"/>
    <w:rsid w:val="00144731"/>
    <w:rsid w:val="00144A19"/>
    <w:rsid w:val="00144F36"/>
    <w:rsid w:val="001452CB"/>
    <w:rsid w:val="0014568B"/>
    <w:rsid w:val="001467A6"/>
    <w:rsid w:val="00146B8E"/>
    <w:rsid w:val="00147CCA"/>
    <w:rsid w:val="00147EBE"/>
    <w:rsid w:val="00151283"/>
    <w:rsid w:val="00151443"/>
    <w:rsid w:val="001519AB"/>
    <w:rsid w:val="00151B93"/>
    <w:rsid w:val="00151C02"/>
    <w:rsid w:val="00151D7C"/>
    <w:rsid w:val="001521CD"/>
    <w:rsid w:val="00152A79"/>
    <w:rsid w:val="001533A2"/>
    <w:rsid w:val="0015383F"/>
    <w:rsid w:val="00153DFF"/>
    <w:rsid w:val="00154EDC"/>
    <w:rsid w:val="00155559"/>
    <w:rsid w:val="0015585C"/>
    <w:rsid w:val="00155AFB"/>
    <w:rsid w:val="00156326"/>
    <w:rsid w:val="0015669E"/>
    <w:rsid w:val="00156CB6"/>
    <w:rsid w:val="00157B9C"/>
    <w:rsid w:val="00160024"/>
    <w:rsid w:val="00160A7C"/>
    <w:rsid w:val="00161C73"/>
    <w:rsid w:val="001622DB"/>
    <w:rsid w:val="0016236C"/>
    <w:rsid w:val="00162558"/>
    <w:rsid w:val="00162F02"/>
    <w:rsid w:val="001635D8"/>
    <w:rsid w:val="00163B81"/>
    <w:rsid w:val="00164274"/>
    <w:rsid w:val="001649EF"/>
    <w:rsid w:val="001652C2"/>
    <w:rsid w:val="0016557B"/>
    <w:rsid w:val="00165645"/>
    <w:rsid w:val="0016578C"/>
    <w:rsid w:val="00165F02"/>
    <w:rsid w:val="00165F0A"/>
    <w:rsid w:val="001664EB"/>
    <w:rsid w:val="00166807"/>
    <w:rsid w:val="00166814"/>
    <w:rsid w:val="00167607"/>
    <w:rsid w:val="00167851"/>
    <w:rsid w:val="0017060A"/>
    <w:rsid w:val="00171AA8"/>
    <w:rsid w:val="00171AB7"/>
    <w:rsid w:val="00172651"/>
    <w:rsid w:val="00172FC1"/>
    <w:rsid w:val="00173EBB"/>
    <w:rsid w:val="001741A3"/>
    <w:rsid w:val="00175104"/>
    <w:rsid w:val="00175D0C"/>
    <w:rsid w:val="00175F10"/>
    <w:rsid w:val="00176EAC"/>
    <w:rsid w:val="001770D6"/>
    <w:rsid w:val="001774AD"/>
    <w:rsid w:val="00177822"/>
    <w:rsid w:val="00181060"/>
    <w:rsid w:val="0018179C"/>
    <w:rsid w:val="00181A9E"/>
    <w:rsid w:val="00181FEB"/>
    <w:rsid w:val="001822E7"/>
    <w:rsid w:val="001825DA"/>
    <w:rsid w:val="00183087"/>
    <w:rsid w:val="00184E30"/>
    <w:rsid w:val="00185CB9"/>
    <w:rsid w:val="00185FE8"/>
    <w:rsid w:val="0018688A"/>
    <w:rsid w:val="001872DE"/>
    <w:rsid w:val="0018796A"/>
    <w:rsid w:val="00187A46"/>
    <w:rsid w:val="00187F1A"/>
    <w:rsid w:val="00190247"/>
    <w:rsid w:val="00190616"/>
    <w:rsid w:val="00190967"/>
    <w:rsid w:val="00190C4A"/>
    <w:rsid w:val="0019113E"/>
    <w:rsid w:val="00191576"/>
    <w:rsid w:val="00191A03"/>
    <w:rsid w:val="00191AF1"/>
    <w:rsid w:val="00191BDB"/>
    <w:rsid w:val="0019327A"/>
    <w:rsid w:val="0019387D"/>
    <w:rsid w:val="001940D8"/>
    <w:rsid w:val="0019562F"/>
    <w:rsid w:val="001959FB"/>
    <w:rsid w:val="001960A8"/>
    <w:rsid w:val="00196886"/>
    <w:rsid w:val="00196DFD"/>
    <w:rsid w:val="001971DC"/>
    <w:rsid w:val="001976A8"/>
    <w:rsid w:val="0019787F"/>
    <w:rsid w:val="00197AC6"/>
    <w:rsid w:val="001A033C"/>
    <w:rsid w:val="001A0DDC"/>
    <w:rsid w:val="001A10E0"/>
    <w:rsid w:val="001A1420"/>
    <w:rsid w:val="001A15B1"/>
    <w:rsid w:val="001A1A83"/>
    <w:rsid w:val="001A1DC6"/>
    <w:rsid w:val="001A29B3"/>
    <w:rsid w:val="001A2D09"/>
    <w:rsid w:val="001A342F"/>
    <w:rsid w:val="001A388F"/>
    <w:rsid w:val="001A3CA4"/>
    <w:rsid w:val="001A4DF1"/>
    <w:rsid w:val="001A4E11"/>
    <w:rsid w:val="001A55CD"/>
    <w:rsid w:val="001A6151"/>
    <w:rsid w:val="001A6F4A"/>
    <w:rsid w:val="001A729B"/>
    <w:rsid w:val="001B05FD"/>
    <w:rsid w:val="001B17C6"/>
    <w:rsid w:val="001B1E1C"/>
    <w:rsid w:val="001B1E8C"/>
    <w:rsid w:val="001B2108"/>
    <w:rsid w:val="001B2D97"/>
    <w:rsid w:val="001B4CE1"/>
    <w:rsid w:val="001B5D0B"/>
    <w:rsid w:val="001B61F6"/>
    <w:rsid w:val="001B625D"/>
    <w:rsid w:val="001B63DD"/>
    <w:rsid w:val="001B64BA"/>
    <w:rsid w:val="001B708A"/>
    <w:rsid w:val="001B72B9"/>
    <w:rsid w:val="001B765B"/>
    <w:rsid w:val="001C04C8"/>
    <w:rsid w:val="001C0965"/>
    <w:rsid w:val="001C16D6"/>
    <w:rsid w:val="001C1A4F"/>
    <w:rsid w:val="001C1E09"/>
    <w:rsid w:val="001C21B2"/>
    <w:rsid w:val="001C2418"/>
    <w:rsid w:val="001C2659"/>
    <w:rsid w:val="001C2C22"/>
    <w:rsid w:val="001C33CB"/>
    <w:rsid w:val="001C349C"/>
    <w:rsid w:val="001C34D5"/>
    <w:rsid w:val="001C38FF"/>
    <w:rsid w:val="001C3996"/>
    <w:rsid w:val="001C470F"/>
    <w:rsid w:val="001C4C8E"/>
    <w:rsid w:val="001C4EF2"/>
    <w:rsid w:val="001C6468"/>
    <w:rsid w:val="001C73E5"/>
    <w:rsid w:val="001D04EB"/>
    <w:rsid w:val="001D1A25"/>
    <w:rsid w:val="001D2EAD"/>
    <w:rsid w:val="001D2EE1"/>
    <w:rsid w:val="001D3389"/>
    <w:rsid w:val="001D3A4B"/>
    <w:rsid w:val="001D4ED4"/>
    <w:rsid w:val="001D5480"/>
    <w:rsid w:val="001D5751"/>
    <w:rsid w:val="001D5A92"/>
    <w:rsid w:val="001D5C26"/>
    <w:rsid w:val="001D5C8A"/>
    <w:rsid w:val="001D6003"/>
    <w:rsid w:val="001D6776"/>
    <w:rsid w:val="001D6866"/>
    <w:rsid w:val="001D6B60"/>
    <w:rsid w:val="001D6EC6"/>
    <w:rsid w:val="001D6F2F"/>
    <w:rsid w:val="001D74F6"/>
    <w:rsid w:val="001E066A"/>
    <w:rsid w:val="001E2867"/>
    <w:rsid w:val="001E2EC8"/>
    <w:rsid w:val="001E30A4"/>
    <w:rsid w:val="001E3185"/>
    <w:rsid w:val="001E3397"/>
    <w:rsid w:val="001E33BA"/>
    <w:rsid w:val="001E3EAF"/>
    <w:rsid w:val="001E491F"/>
    <w:rsid w:val="001E4D7C"/>
    <w:rsid w:val="001E51EB"/>
    <w:rsid w:val="001E6890"/>
    <w:rsid w:val="001E6A31"/>
    <w:rsid w:val="001E6DA8"/>
    <w:rsid w:val="001E6DEC"/>
    <w:rsid w:val="001E6E31"/>
    <w:rsid w:val="001E7480"/>
    <w:rsid w:val="001E77FD"/>
    <w:rsid w:val="001F0921"/>
    <w:rsid w:val="001F09C5"/>
    <w:rsid w:val="001F09CC"/>
    <w:rsid w:val="001F1240"/>
    <w:rsid w:val="001F1563"/>
    <w:rsid w:val="001F18AA"/>
    <w:rsid w:val="001F19C2"/>
    <w:rsid w:val="001F1E3B"/>
    <w:rsid w:val="001F2004"/>
    <w:rsid w:val="001F27FD"/>
    <w:rsid w:val="001F28B5"/>
    <w:rsid w:val="001F28D7"/>
    <w:rsid w:val="001F2A1C"/>
    <w:rsid w:val="001F2B6B"/>
    <w:rsid w:val="001F2E00"/>
    <w:rsid w:val="001F347B"/>
    <w:rsid w:val="001F3A59"/>
    <w:rsid w:val="001F3E8A"/>
    <w:rsid w:val="001F4E4E"/>
    <w:rsid w:val="001F5097"/>
    <w:rsid w:val="001F541B"/>
    <w:rsid w:val="001F5DD2"/>
    <w:rsid w:val="001F5FE6"/>
    <w:rsid w:val="001F6116"/>
    <w:rsid w:val="001F7587"/>
    <w:rsid w:val="001F7A64"/>
    <w:rsid w:val="001F7EBE"/>
    <w:rsid w:val="00200001"/>
    <w:rsid w:val="00200178"/>
    <w:rsid w:val="00200849"/>
    <w:rsid w:val="00200A3A"/>
    <w:rsid w:val="00200D70"/>
    <w:rsid w:val="00201060"/>
    <w:rsid w:val="0020211D"/>
    <w:rsid w:val="00202BE2"/>
    <w:rsid w:val="00203CDA"/>
    <w:rsid w:val="002044E4"/>
    <w:rsid w:val="002044F4"/>
    <w:rsid w:val="002045AB"/>
    <w:rsid w:val="002049D3"/>
    <w:rsid w:val="00204C81"/>
    <w:rsid w:val="00204D19"/>
    <w:rsid w:val="00204D8A"/>
    <w:rsid w:val="00204FA5"/>
    <w:rsid w:val="00204FEA"/>
    <w:rsid w:val="00205B22"/>
    <w:rsid w:val="0020646F"/>
    <w:rsid w:val="00206AA0"/>
    <w:rsid w:val="00207284"/>
    <w:rsid w:val="002078AE"/>
    <w:rsid w:val="002100DB"/>
    <w:rsid w:val="00210AAA"/>
    <w:rsid w:val="002112CD"/>
    <w:rsid w:val="00211A33"/>
    <w:rsid w:val="002121CA"/>
    <w:rsid w:val="00212359"/>
    <w:rsid w:val="00212470"/>
    <w:rsid w:val="0021262F"/>
    <w:rsid w:val="00213061"/>
    <w:rsid w:val="00213F99"/>
    <w:rsid w:val="00214D2E"/>
    <w:rsid w:val="002151FD"/>
    <w:rsid w:val="00215CEC"/>
    <w:rsid w:val="00215EEC"/>
    <w:rsid w:val="00215EEF"/>
    <w:rsid w:val="00215EFC"/>
    <w:rsid w:val="0021712E"/>
    <w:rsid w:val="002174AF"/>
    <w:rsid w:val="0021791A"/>
    <w:rsid w:val="002205CE"/>
    <w:rsid w:val="002206FA"/>
    <w:rsid w:val="00220966"/>
    <w:rsid w:val="0022198F"/>
    <w:rsid w:val="00221CE0"/>
    <w:rsid w:val="00221FF4"/>
    <w:rsid w:val="002231C6"/>
    <w:rsid w:val="00223631"/>
    <w:rsid w:val="0022476D"/>
    <w:rsid w:val="0022509F"/>
    <w:rsid w:val="0022549E"/>
    <w:rsid w:val="00225E28"/>
    <w:rsid w:val="002266ED"/>
    <w:rsid w:val="00226C3B"/>
    <w:rsid w:val="00226E48"/>
    <w:rsid w:val="002274F6"/>
    <w:rsid w:val="00230F22"/>
    <w:rsid w:val="00231613"/>
    <w:rsid w:val="0023187F"/>
    <w:rsid w:val="002318AC"/>
    <w:rsid w:val="002322EE"/>
    <w:rsid w:val="00232E82"/>
    <w:rsid w:val="002336B1"/>
    <w:rsid w:val="002339CA"/>
    <w:rsid w:val="002344BC"/>
    <w:rsid w:val="00234553"/>
    <w:rsid w:val="00234673"/>
    <w:rsid w:val="00234812"/>
    <w:rsid w:val="00234F49"/>
    <w:rsid w:val="00235462"/>
    <w:rsid w:val="00240063"/>
    <w:rsid w:val="002404D8"/>
    <w:rsid w:val="0024059A"/>
    <w:rsid w:val="002407B4"/>
    <w:rsid w:val="00240A7C"/>
    <w:rsid w:val="0024187F"/>
    <w:rsid w:val="002428F5"/>
    <w:rsid w:val="00242BFD"/>
    <w:rsid w:val="00242D62"/>
    <w:rsid w:val="00242D89"/>
    <w:rsid w:val="002432BA"/>
    <w:rsid w:val="00244431"/>
    <w:rsid w:val="002446DD"/>
    <w:rsid w:val="002447F4"/>
    <w:rsid w:val="0024517E"/>
    <w:rsid w:val="00245DB9"/>
    <w:rsid w:val="00246042"/>
    <w:rsid w:val="002472CE"/>
    <w:rsid w:val="00247376"/>
    <w:rsid w:val="00247DE6"/>
    <w:rsid w:val="00247E84"/>
    <w:rsid w:val="00247EDF"/>
    <w:rsid w:val="002502E2"/>
    <w:rsid w:val="00250C2B"/>
    <w:rsid w:val="002513A2"/>
    <w:rsid w:val="00252AFB"/>
    <w:rsid w:val="00252E28"/>
    <w:rsid w:val="002550B6"/>
    <w:rsid w:val="00255DEF"/>
    <w:rsid w:val="00255EDA"/>
    <w:rsid w:val="002579C4"/>
    <w:rsid w:val="00257F6F"/>
    <w:rsid w:val="002614FB"/>
    <w:rsid w:val="00261575"/>
    <w:rsid w:val="002616DD"/>
    <w:rsid w:val="00261C66"/>
    <w:rsid w:val="00261F85"/>
    <w:rsid w:val="0026213A"/>
    <w:rsid w:val="0026236D"/>
    <w:rsid w:val="00262848"/>
    <w:rsid w:val="00262C08"/>
    <w:rsid w:val="0026300B"/>
    <w:rsid w:val="00263D1D"/>
    <w:rsid w:val="00263DD2"/>
    <w:rsid w:val="00264720"/>
    <w:rsid w:val="00264918"/>
    <w:rsid w:val="00264D72"/>
    <w:rsid w:val="00265229"/>
    <w:rsid w:val="00265A85"/>
    <w:rsid w:val="00265CC6"/>
    <w:rsid w:val="00265E4F"/>
    <w:rsid w:val="002674F1"/>
    <w:rsid w:val="00267A5A"/>
    <w:rsid w:val="00270DC1"/>
    <w:rsid w:val="00270F30"/>
    <w:rsid w:val="00270F93"/>
    <w:rsid w:val="00271067"/>
    <w:rsid w:val="00271111"/>
    <w:rsid w:val="002714B6"/>
    <w:rsid w:val="00271BBB"/>
    <w:rsid w:val="00271D8E"/>
    <w:rsid w:val="00271DCA"/>
    <w:rsid w:val="00272CC5"/>
    <w:rsid w:val="00273DA7"/>
    <w:rsid w:val="002744F4"/>
    <w:rsid w:val="00274BE3"/>
    <w:rsid w:val="00274C0D"/>
    <w:rsid w:val="00274EE1"/>
    <w:rsid w:val="00275BB3"/>
    <w:rsid w:val="00275F72"/>
    <w:rsid w:val="00276506"/>
    <w:rsid w:val="00276543"/>
    <w:rsid w:val="0027733A"/>
    <w:rsid w:val="00280F8F"/>
    <w:rsid w:val="002813FA"/>
    <w:rsid w:val="00281B3D"/>
    <w:rsid w:val="00281F8A"/>
    <w:rsid w:val="00282F07"/>
    <w:rsid w:val="00282F36"/>
    <w:rsid w:val="00283006"/>
    <w:rsid w:val="00283710"/>
    <w:rsid w:val="00283CE9"/>
    <w:rsid w:val="0028590D"/>
    <w:rsid w:val="00285CED"/>
    <w:rsid w:val="0028639B"/>
    <w:rsid w:val="0028641F"/>
    <w:rsid w:val="00286F84"/>
    <w:rsid w:val="002873E7"/>
    <w:rsid w:val="002908A4"/>
    <w:rsid w:val="00290990"/>
    <w:rsid w:val="00291420"/>
    <w:rsid w:val="002918D7"/>
    <w:rsid w:val="00292085"/>
    <w:rsid w:val="0029245F"/>
    <w:rsid w:val="002924BD"/>
    <w:rsid w:val="00292C82"/>
    <w:rsid w:val="00292CCB"/>
    <w:rsid w:val="00293B09"/>
    <w:rsid w:val="00293D12"/>
    <w:rsid w:val="00293F29"/>
    <w:rsid w:val="002950FE"/>
    <w:rsid w:val="0029528A"/>
    <w:rsid w:val="0029543F"/>
    <w:rsid w:val="0029556F"/>
    <w:rsid w:val="00295EBA"/>
    <w:rsid w:val="00297C4B"/>
    <w:rsid w:val="002A0227"/>
    <w:rsid w:val="002A076C"/>
    <w:rsid w:val="002A1E7D"/>
    <w:rsid w:val="002A23A1"/>
    <w:rsid w:val="002A2C4C"/>
    <w:rsid w:val="002A3590"/>
    <w:rsid w:val="002A3876"/>
    <w:rsid w:val="002A3B2D"/>
    <w:rsid w:val="002A3E7C"/>
    <w:rsid w:val="002A4668"/>
    <w:rsid w:val="002A4674"/>
    <w:rsid w:val="002A52D0"/>
    <w:rsid w:val="002A5DAE"/>
    <w:rsid w:val="002A5E82"/>
    <w:rsid w:val="002A5FDF"/>
    <w:rsid w:val="002A6425"/>
    <w:rsid w:val="002A68AE"/>
    <w:rsid w:val="002A6B2F"/>
    <w:rsid w:val="002A7BFA"/>
    <w:rsid w:val="002A7E1A"/>
    <w:rsid w:val="002B05A9"/>
    <w:rsid w:val="002B0AC7"/>
    <w:rsid w:val="002B1ABB"/>
    <w:rsid w:val="002B2C81"/>
    <w:rsid w:val="002B3E82"/>
    <w:rsid w:val="002B49F0"/>
    <w:rsid w:val="002B4B43"/>
    <w:rsid w:val="002B53B7"/>
    <w:rsid w:val="002B6250"/>
    <w:rsid w:val="002B65BF"/>
    <w:rsid w:val="002B74EF"/>
    <w:rsid w:val="002B7695"/>
    <w:rsid w:val="002B79CB"/>
    <w:rsid w:val="002C0B30"/>
    <w:rsid w:val="002C0C7F"/>
    <w:rsid w:val="002C0F78"/>
    <w:rsid w:val="002C138D"/>
    <w:rsid w:val="002C1570"/>
    <w:rsid w:val="002C164B"/>
    <w:rsid w:val="002C1D58"/>
    <w:rsid w:val="002C2B39"/>
    <w:rsid w:val="002C33A5"/>
    <w:rsid w:val="002C3BF0"/>
    <w:rsid w:val="002C4882"/>
    <w:rsid w:val="002C4EB3"/>
    <w:rsid w:val="002C54BE"/>
    <w:rsid w:val="002C54FB"/>
    <w:rsid w:val="002C5C43"/>
    <w:rsid w:val="002C69EC"/>
    <w:rsid w:val="002C6C0D"/>
    <w:rsid w:val="002C6FA4"/>
    <w:rsid w:val="002C7AFF"/>
    <w:rsid w:val="002C7C93"/>
    <w:rsid w:val="002C7DE0"/>
    <w:rsid w:val="002D03F7"/>
    <w:rsid w:val="002D0555"/>
    <w:rsid w:val="002D0953"/>
    <w:rsid w:val="002D0E6E"/>
    <w:rsid w:val="002D18BA"/>
    <w:rsid w:val="002D1B32"/>
    <w:rsid w:val="002D1BB6"/>
    <w:rsid w:val="002D230A"/>
    <w:rsid w:val="002D24E4"/>
    <w:rsid w:val="002D2983"/>
    <w:rsid w:val="002D2F3F"/>
    <w:rsid w:val="002D46DA"/>
    <w:rsid w:val="002D488B"/>
    <w:rsid w:val="002D4F1B"/>
    <w:rsid w:val="002D4F70"/>
    <w:rsid w:val="002D505B"/>
    <w:rsid w:val="002D50FD"/>
    <w:rsid w:val="002D51B8"/>
    <w:rsid w:val="002D59CC"/>
    <w:rsid w:val="002D5C31"/>
    <w:rsid w:val="002D5C5E"/>
    <w:rsid w:val="002D6505"/>
    <w:rsid w:val="002D6920"/>
    <w:rsid w:val="002D7065"/>
    <w:rsid w:val="002D713A"/>
    <w:rsid w:val="002D747F"/>
    <w:rsid w:val="002E0601"/>
    <w:rsid w:val="002E0A3D"/>
    <w:rsid w:val="002E1156"/>
    <w:rsid w:val="002E1312"/>
    <w:rsid w:val="002E14A7"/>
    <w:rsid w:val="002E1907"/>
    <w:rsid w:val="002E2088"/>
    <w:rsid w:val="002E2477"/>
    <w:rsid w:val="002E25C5"/>
    <w:rsid w:val="002E272A"/>
    <w:rsid w:val="002E28BC"/>
    <w:rsid w:val="002E29EE"/>
    <w:rsid w:val="002E2D23"/>
    <w:rsid w:val="002E37FF"/>
    <w:rsid w:val="002E3BC4"/>
    <w:rsid w:val="002E5FB4"/>
    <w:rsid w:val="002E6267"/>
    <w:rsid w:val="002F0473"/>
    <w:rsid w:val="002F0545"/>
    <w:rsid w:val="002F080A"/>
    <w:rsid w:val="002F13C9"/>
    <w:rsid w:val="002F169F"/>
    <w:rsid w:val="002F16B7"/>
    <w:rsid w:val="002F1F66"/>
    <w:rsid w:val="002F2AD0"/>
    <w:rsid w:val="002F2D68"/>
    <w:rsid w:val="002F3370"/>
    <w:rsid w:val="002F3C21"/>
    <w:rsid w:val="002F4147"/>
    <w:rsid w:val="002F46C6"/>
    <w:rsid w:val="002F4B8E"/>
    <w:rsid w:val="002F4DC8"/>
    <w:rsid w:val="002F4E6D"/>
    <w:rsid w:val="002F4F68"/>
    <w:rsid w:val="002F552A"/>
    <w:rsid w:val="002F5A89"/>
    <w:rsid w:val="002F5CC4"/>
    <w:rsid w:val="002F62CF"/>
    <w:rsid w:val="002F73D5"/>
    <w:rsid w:val="002F75FE"/>
    <w:rsid w:val="002F763D"/>
    <w:rsid w:val="002F7C1A"/>
    <w:rsid w:val="002F7C72"/>
    <w:rsid w:val="002F7E59"/>
    <w:rsid w:val="0030007E"/>
    <w:rsid w:val="00300607"/>
    <w:rsid w:val="00301F98"/>
    <w:rsid w:val="00302255"/>
    <w:rsid w:val="003028A0"/>
    <w:rsid w:val="003028BB"/>
    <w:rsid w:val="0030380D"/>
    <w:rsid w:val="003039CA"/>
    <w:rsid w:val="003043E9"/>
    <w:rsid w:val="00305420"/>
    <w:rsid w:val="00305CAA"/>
    <w:rsid w:val="00305F74"/>
    <w:rsid w:val="00305F88"/>
    <w:rsid w:val="003064D6"/>
    <w:rsid w:val="00306659"/>
    <w:rsid w:val="00306779"/>
    <w:rsid w:val="00306B55"/>
    <w:rsid w:val="0030779B"/>
    <w:rsid w:val="00307863"/>
    <w:rsid w:val="00307BFE"/>
    <w:rsid w:val="0031004A"/>
    <w:rsid w:val="00310A6C"/>
    <w:rsid w:val="00310B7F"/>
    <w:rsid w:val="00311193"/>
    <w:rsid w:val="0031185E"/>
    <w:rsid w:val="00311BB5"/>
    <w:rsid w:val="00312BD5"/>
    <w:rsid w:val="00313650"/>
    <w:rsid w:val="00313C53"/>
    <w:rsid w:val="00313EB0"/>
    <w:rsid w:val="003141A5"/>
    <w:rsid w:val="00314B7C"/>
    <w:rsid w:val="00314DFA"/>
    <w:rsid w:val="0031513F"/>
    <w:rsid w:val="003153D0"/>
    <w:rsid w:val="00315601"/>
    <w:rsid w:val="003158C4"/>
    <w:rsid w:val="00315BC4"/>
    <w:rsid w:val="00315CAD"/>
    <w:rsid w:val="00316160"/>
    <w:rsid w:val="003178EC"/>
    <w:rsid w:val="0032005C"/>
    <w:rsid w:val="0032016E"/>
    <w:rsid w:val="003206E0"/>
    <w:rsid w:val="00320D53"/>
    <w:rsid w:val="00321254"/>
    <w:rsid w:val="00322149"/>
    <w:rsid w:val="003235CD"/>
    <w:rsid w:val="003235CF"/>
    <w:rsid w:val="003237CB"/>
    <w:rsid w:val="00324106"/>
    <w:rsid w:val="003241C0"/>
    <w:rsid w:val="00324A47"/>
    <w:rsid w:val="00325795"/>
    <w:rsid w:val="003257A3"/>
    <w:rsid w:val="00325824"/>
    <w:rsid w:val="003262D4"/>
    <w:rsid w:val="0032684B"/>
    <w:rsid w:val="00326858"/>
    <w:rsid w:val="003271F3"/>
    <w:rsid w:val="003303AA"/>
    <w:rsid w:val="00330574"/>
    <w:rsid w:val="00330A6B"/>
    <w:rsid w:val="00330CD2"/>
    <w:rsid w:val="00331118"/>
    <w:rsid w:val="00331D77"/>
    <w:rsid w:val="00332FA9"/>
    <w:rsid w:val="00333E2B"/>
    <w:rsid w:val="00335003"/>
    <w:rsid w:val="003350D7"/>
    <w:rsid w:val="0033570D"/>
    <w:rsid w:val="003363FA"/>
    <w:rsid w:val="00336E30"/>
    <w:rsid w:val="0033751F"/>
    <w:rsid w:val="00337618"/>
    <w:rsid w:val="00337C83"/>
    <w:rsid w:val="00337F77"/>
    <w:rsid w:val="00340110"/>
    <w:rsid w:val="00340287"/>
    <w:rsid w:val="0034083F"/>
    <w:rsid w:val="00340A2D"/>
    <w:rsid w:val="00340E6F"/>
    <w:rsid w:val="00341286"/>
    <w:rsid w:val="003416A2"/>
    <w:rsid w:val="00341EF5"/>
    <w:rsid w:val="00342101"/>
    <w:rsid w:val="0034268A"/>
    <w:rsid w:val="00343490"/>
    <w:rsid w:val="0034395C"/>
    <w:rsid w:val="00343B27"/>
    <w:rsid w:val="00343D9A"/>
    <w:rsid w:val="00343FA9"/>
    <w:rsid w:val="00343FAB"/>
    <w:rsid w:val="0034414F"/>
    <w:rsid w:val="003453B5"/>
    <w:rsid w:val="0034559C"/>
    <w:rsid w:val="0034739B"/>
    <w:rsid w:val="0034741D"/>
    <w:rsid w:val="003476C5"/>
    <w:rsid w:val="0035010F"/>
    <w:rsid w:val="003504F8"/>
    <w:rsid w:val="00350B97"/>
    <w:rsid w:val="0035100D"/>
    <w:rsid w:val="003518E8"/>
    <w:rsid w:val="00351D5A"/>
    <w:rsid w:val="0035284B"/>
    <w:rsid w:val="003529B3"/>
    <w:rsid w:val="00352D21"/>
    <w:rsid w:val="00353318"/>
    <w:rsid w:val="0035343F"/>
    <w:rsid w:val="003535A8"/>
    <w:rsid w:val="0035413A"/>
    <w:rsid w:val="00354312"/>
    <w:rsid w:val="0035444F"/>
    <w:rsid w:val="003547A8"/>
    <w:rsid w:val="0035499B"/>
    <w:rsid w:val="003562F5"/>
    <w:rsid w:val="00356E0C"/>
    <w:rsid w:val="0035739D"/>
    <w:rsid w:val="003573A0"/>
    <w:rsid w:val="00357C13"/>
    <w:rsid w:val="00357DE0"/>
    <w:rsid w:val="003612B8"/>
    <w:rsid w:val="00361637"/>
    <w:rsid w:val="0036171C"/>
    <w:rsid w:val="00361BA2"/>
    <w:rsid w:val="00362FD6"/>
    <w:rsid w:val="00363784"/>
    <w:rsid w:val="0036396F"/>
    <w:rsid w:val="00363D08"/>
    <w:rsid w:val="00364345"/>
    <w:rsid w:val="003643F8"/>
    <w:rsid w:val="003648DF"/>
    <w:rsid w:val="00364E5D"/>
    <w:rsid w:val="0036559B"/>
    <w:rsid w:val="003659DA"/>
    <w:rsid w:val="00366037"/>
    <w:rsid w:val="0036606A"/>
    <w:rsid w:val="003667B3"/>
    <w:rsid w:val="00366A9A"/>
    <w:rsid w:val="00366D8F"/>
    <w:rsid w:val="0036708F"/>
    <w:rsid w:val="003673E2"/>
    <w:rsid w:val="00367473"/>
    <w:rsid w:val="00371D1A"/>
    <w:rsid w:val="003720E1"/>
    <w:rsid w:val="0037234E"/>
    <w:rsid w:val="00372E6B"/>
    <w:rsid w:val="00372FDF"/>
    <w:rsid w:val="00372FF7"/>
    <w:rsid w:val="003731A3"/>
    <w:rsid w:val="0037346E"/>
    <w:rsid w:val="003735F3"/>
    <w:rsid w:val="00374269"/>
    <w:rsid w:val="0037500F"/>
    <w:rsid w:val="00375623"/>
    <w:rsid w:val="00375972"/>
    <w:rsid w:val="00375C68"/>
    <w:rsid w:val="00375F77"/>
    <w:rsid w:val="00376088"/>
    <w:rsid w:val="003767C5"/>
    <w:rsid w:val="003769E6"/>
    <w:rsid w:val="0037756C"/>
    <w:rsid w:val="00377A2A"/>
    <w:rsid w:val="00377AE1"/>
    <w:rsid w:val="0038033A"/>
    <w:rsid w:val="00380C8C"/>
    <w:rsid w:val="003810E4"/>
    <w:rsid w:val="00381488"/>
    <w:rsid w:val="00381D22"/>
    <w:rsid w:val="003834AB"/>
    <w:rsid w:val="003836C5"/>
    <w:rsid w:val="00383CC5"/>
    <w:rsid w:val="003849D6"/>
    <w:rsid w:val="00385F8D"/>
    <w:rsid w:val="0038637C"/>
    <w:rsid w:val="00386CE8"/>
    <w:rsid w:val="00387177"/>
    <w:rsid w:val="003877D1"/>
    <w:rsid w:val="00390860"/>
    <w:rsid w:val="00390AC2"/>
    <w:rsid w:val="00390B64"/>
    <w:rsid w:val="00390F3E"/>
    <w:rsid w:val="00390F4E"/>
    <w:rsid w:val="0039189B"/>
    <w:rsid w:val="00391A98"/>
    <w:rsid w:val="00391C6A"/>
    <w:rsid w:val="003921FA"/>
    <w:rsid w:val="00392565"/>
    <w:rsid w:val="003931B6"/>
    <w:rsid w:val="003932FB"/>
    <w:rsid w:val="0039347F"/>
    <w:rsid w:val="003950D7"/>
    <w:rsid w:val="0039598D"/>
    <w:rsid w:val="0039634D"/>
    <w:rsid w:val="00397084"/>
    <w:rsid w:val="0039761A"/>
    <w:rsid w:val="00397931"/>
    <w:rsid w:val="00397BDF"/>
    <w:rsid w:val="003A0340"/>
    <w:rsid w:val="003A0520"/>
    <w:rsid w:val="003A0E1A"/>
    <w:rsid w:val="003A140F"/>
    <w:rsid w:val="003A1671"/>
    <w:rsid w:val="003A1E40"/>
    <w:rsid w:val="003A2797"/>
    <w:rsid w:val="003A314B"/>
    <w:rsid w:val="003A316E"/>
    <w:rsid w:val="003A3AB4"/>
    <w:rsid w:val="003A45DD"/>
    <w:rsid w:val="003A4C1B"/>
    <w:rsid w:val="003A506F"/>
    <w:rsid w:val="003A5BDE"/>
    <w:rsid w:val="003A610D"/>
    <w:rsid w:val="003A684B"/>
    <w:rsid w:val="003A6C38"/>
    <w:rsid w:val="003A6E48"/>
    <w:rsid w:val="003A7E51"/>
    <w:rsid w:val="003B0C67"/>
    <w:rsid w:val="003B0DBA"/>
    <w:rsid w:val="003B1BCE"/>
    <w:rsid w:val="003B1DAB"/>
    <w:rsid w:val="003B1DC8"/>
    <w:rsid w:val="003B1F57"/>
    <w:rsid w:val="003B2852"/>
    <w:rsid w:val="003B2A9B"/>
    <w:rsid w:val="003B448C"/>
    <w:rsid w:val="003B4706"/>
    <w:rsid w:val="003B4CBD"/>
    <w:rsid w:val="003B53E1"/>
    <w:rsid w:val="003B58AD"/>
    <w:rsid w:val="003B58E6"/>
    <w:rsid w:val="003B5C14"/>
    <w:rsid w:val="003B63DF"/>
    <w:rsid w:val="003B6487"/>
    <w:rsid w:val="003B6ED1"/>
    <w:rsid w:val="003B742D"/>
    <w:rsid w:val="003B7CBE"/>
    <w:rsid w:val="003B7DBF"/>
    <w:rsid w:val="003B7DC5"/>
    <w:rsid w:val="003C056C"/>
    <w:rsid w:val="003C0889"/>
    <w:rsid w:val="003C08FB"/>
    <w:rsid w:val="003C2C3A"/>
    <w:rsid w:val="003C39FD"/>
    <w:rsid w:val="003C4916"/>
    <w:rsid w:val="003C4FEC"/>
    <w:rsid w:val="003C51F9"/>
    <w:rsid w:val="003C54EE"/>
    <w:rsid w:val="003C572F"/>
    <w:rsid w:val="003C5D27"/>
    <w:rsid w:val="003C5EC3"/>
    <w:rsid w:val="003C62C0"/>
    <w:rsid w:val="003C64D8"/>
    <w:rsid w:val="003C65A9"/>
    <w:rsid w:val="003C790D"/>
    <w:rsid w:val="003D0005"/>
    <w:rsid w:val="003D01EB"/>
    <w:rsid w:val="003D03A5"/>
    <w:rsid w:val="003D0499"/>
    <w:rsid w:val="003D0674"/>
    <w:rsid w:val="003D0EC1"/>
    <w:rsid w:val="003D0FA3"/>
    <w:rsid w:val="003D1BCD"/>
    <w:rsid w:val="003D25C7"/>
    <w:rsid w:val="003D2653"/>
    <w:rsid w:val="003D2828"/>
    <w:rsid w:val="003D3448"/>
    <w:rsid w:val="003D372A"/>
    <w:rsid w:val="003D46F1"/>
    <w:rsid w:val="003D533F"/>
    <w:rsid w:val="003D5A39"/>
    <w:rsid w:val="003D67CF"/>
    <w:rsid w:val="003D73DB"/>
    <w:rsid w:val="003D76CD"/>
    <w:rsid w:val="003D7ABC"/>
    <w:rsid w:val="003D7E23"/>
    <w:rsid w:val="003E0D20"/>
    <w:rsid w:val="003E0FA6"/>
    <w:rsid w:val="003E0FCC"/>
    <w:rsid w:val="003E16CB"/>
    <w:rsid w:val="003E1C61"/>
    <w:rsid w:val="003E1F1A"/>
    <w:rsid w:val="003E2AFA"/>
    <w:rsid w:val="003E2BA7"/>
    <w:rsid w:val="003E3C70"/>
    <w:rsid w:val="003E3D37"/>
    <w:rsid w:val="003E3E97"/>
    <w:rsid w:val="003E406D"/>
    <w:rsid w:val="003E408A"/>
    <w:rsid w:val="003E40E4"/>
    <w:rsid w:val="003E446C"/>
    <w:rsid w:val="003E5D72"/>
    <w:rsid w:val="003E6124"/>
    <w:rsid w:val="003E623C"/>
    <w:rsid w:val="003E62F6"/>
    <w:rsid w:val="003E6985"/>
    <w:rsid w:val="003E7375"/>
    <w:rsid w:val="003E7C50"/>
    <w:rsid w:val="003F0AAE"/>
    <w:rsid w:val="003F147E"/>
    <w:rsid w:val="003F17B7"/>
    <w:rsid w:val="003F1802"/>
    <w:rsid w:val="003F1E63"/>
    <w:rsid w:val="003F21AA"/>
    <w:rsid w:val="003F2566"/>
    <w:rsid w:val="003F2835"/>
    <w:rsid w:val="003F2A39"/>
    <w:rsid w:val="003F4AD9"/>
    <w:rsid w:val="003F4C32"/>
    <w:rsid w:val="003F51A7"/>
    <w:rsid w:val="003F5C52"/>
    <w:rsid w:val="003F5D16"/>
    <w:rsid w:val="003F64F4"/>
    <w:rsid w:val="003F6522"/>
    <w:rsid w:val="003F66B3"/>
    <w:rsid w:val="003F6F5A"/>
    <w:rsid w:val="003F7A04"/>
    <w:rsid w:val="0040002E"/>
    <w:rsid w:val="00400705"/>
    <w:rsid w:val="004010DF"/>
    <w:rsid w:val="00401C75"/>
    <w:rsid w:val="004029EB"/>
    <w:rsid w:val="00402FF3"/>
    <w:rsid w:val="0040359B"/>
    <w:rsid w:val="004036CD"/>
    <w:rsid w:val="00404CB1"/>
    <w:rsid w:val="004050D2"/>
    <w:rsid w:val="004067B3"/>
    <w:rsid w:val="004067CD"/>
    <w:rsid w:val="00406A9C"/>
    <w:rsid w:val="00406E60"/>
    <w:rsid w:val="004077D2"/>
    <w:rsid w:val="00407B82"/>
    <w:rsid w:val="00407BFB"/>
    <w:rsid w:val="00407E56"/>
    <w:rsid w:val="004101EA"/>
    <w:rsid w:val="0041037B"/>
    <w:rsid w:val="0041039F"/>
    <w:rsid w:val="00411878"/>
    <w:rsid w:val="00411971"/>
    <w:rsid w:val="004120AA"/>
    <w:rsid w:val="00412AE0"/>
    <w:rsid w:val="00412EFA"/>
    <w:rsid w:val="0041322A"/>
    <w:rsid w:val="00413313"/>
    <w:rsid w:val="00413793"/>
    <w:rsid w:val="00414200"/>
    <w:rsid w:val="00414505"/>
    <w:rsid w:val="0041460B"/>
    <w:rsid w:val="00414D36"/>
    <w:rsid w:val="00415219"/>
    <w:rsid w:val="004156CD"/>
    <w:rsid w:val="00415BC2"/>
    <w:rsid w:val="00416572"/>
    <w:rsid w:val="00416602"/>
    <w:rsid w:val="0041679F"/>
    <w:rsid w:val="00416998"/>
    <w:rsid w:val="00416ABE"/>
    <w:rsid w:val="004171DB"/>
    <w:rsid w:val="0041764E"/>
    <w:rsid w:val="00417BCD"/>
    <w:rsid w:val="00420590"/>
    <w:rsid w:val="00420913"/>
    <w:rsid w:val="00420EE2"/>
    <w:rsid w:val="00421167"/>
    <w:rsid w:val="00421BDF"/>
    <w:rsid w:val="0042204B"/>
    <w:rsid w:val="00422F6D"/>
    <w:rsid w:val="0042311A"/>
    <w:rsid w:val="0042328E"/>
    <w:rsid w:val="004235ED"/>
    <w:rsid w:val="00423735"/>
    <w:rsid w:val="00423935"/>
    <w:rsid w:val="00423D0D"/>
    <w:rsid w:val="004247D9"/>
    <w:rsid w:val="00424E30"/>
    <w:rsid w:val="0042509F"/>
    <w:rsid w:val="00425158"/>
    <w:rsid w:val="004263CE"/>
    <w:rsid w:val="00426BFF"/>
    <w:rsid w:val="00427F15"/>
    <w:rsid w:val="00430557"/>
    <w:rsid w:val="00430684"/>
    <w:rsid w:val="004317F9"/>
    <w:rsid w:val="00431A3C"/>
    <w:rsid w:val="00431B8B"/>
    <w:rsid w:val="004320B0"/>
    <w:rsid w:val="00432395"/>
    <w:rsid w:val="004323B3"/>
    <w:rsid w:val="004326BE"/>
    <w:rsid w:val="00432F61"/>
    <w:rsid w:val="004334C9"/>
    <w:rsid w:val="00433744"/>
    <w:rsid w:val="004339F7"/>
    <w:rsid w:val="00433D0E"/>
    <w:rsid w:val="00433EC1"/>
    <w:rsid w:val="00434280"/>
    <w:rsid w:val="00434536"/>
    <w:rsid w:val="0043558C"/>
    <w:rsid w:val="00435706"/>
    <w:rsid w:val="004357A1"/>
    <w:rsid w:val="00436F1C"/>
    <w:rsid w:val="004371A1"/>
    <w:rsid w:val="004379D4"/>
    <w:rsid w:val="00437E99"/>
    <w:rsid w:val="004408FD"/>
    <w:rsid w:val="00440B2B"/>
    <w:rsid w:val="00440DEF"/>
    <w:rsid w:val="00440EB0"/>
    <w:rsid w:val="004414D3"/>
    <w:rsid w:val="0044167F"/>
    <w:rsid w:val="00441689"/>
    <w:rsid w:val="0044190F"/>
    <w:rsid w:val="0044239C"/>
    <w:rsid w:val="00442664"/>
    <w:rsid w:val="00442721"/>
    <w:rsid w:val="004427A6"/>
    <w:rsid w:val="00442BA3"/>
    <w:rsid w:val="00442D48"/>
    <w:rsid w:val="00442DE5"/>
    <w:rsid w:val="004430C1"/>
    <w:rsid w:val="00444065"/>
    <w:rsid w:val="0044429B"/>
    <w:rsid w:val="004462FF"/>
    <w:rsid w:val="004463BA"/>
    <w:rsid w:val="00446ACC"/>
    <w:rsid w:val="00446F0A"/>
    <w:rsid w:val="00447379"/>
    <w:rsid w:val="00447C5E"/>
    <w:rsid w:val="00447D50"/>
    <w:rsid w:val="004511F7"/>
    <w:rsid w:val="004515C6"/>
    <w:rsid w:val="00451AFD"/>
    <w:rsid w:val="00454E20"/>
    <w:rsid w:val="00454EF4"/>
    <w:rsid w:val="00454F24"/>
    <w:rsid w:val="0045510D"/>
    <w:rsid w:val="004554FC"/>
    <w:rsid w:val="004555EA"/>
    <w:rsid w:val="00455A3D"/>
    <w:rsid w:val="00455BCD"/>
    <w:rsid w:val="00456131"/>
    <w:rsid w:val="004561FB"/>
    <w:rsid w:val="00456A38"/>
    <w:rsid w:val="00456EC6"/>
    <w:rsid w:val="0045787F"/>
    <w:rsid w:val="00457894"/>
    <w:rsid w:val="00457967"/>
    <w:rsid w:val="004604B1"/>
    <w:rsid w:val="004608B9"/>
    <w:rsid w:val="00460A42"/>
    <w:rsid w:val="00460E23"/>
    <w:rsid w:val="004611DA"/>
    <w:rsid w:val="0046136E"/>
    <w:rsid w:val="004613A5"/>
    <w:rsid w:val="004617C5"/>
    <w:rsid w:val="00461DB4"/>
    <w:rsid w:val="0046248E"/>
    <w:rsid w:val="0046280F"/>
    <w:rsid w:val="00462969"/>
    <w:rsid w:val="0046563F"/>
    <w:rsid w:val="00466148"/>
    <w:rsid w:val="004663A0"/>
    <w:rsid w:val="00466485"/>
    <w:rsid w:val="004670D5"/>
    <w:rsid w:val="004675FC"/>
    <w:rsid w:val="00467E25"/>
    <w:rsid w:val="00467FB7"/>
    <w:rsid w:val="00470277"/>
    <w:rsid w:val="00470393"/>
    <w:rsid w:val="00470807"/>
    <w:rsid w:val="004715F1"/>
    <w:rsid w:val="00471F82"/>
    <w:rsid w:val="00472DA7"/>
    <w:rsid w:val="00472FE3"/>
    <w:rsid w:val="00473655"/>
    <w:rsid w:val="004749F4"/>
    <w:rsid w:val="004751ED"/>
    <w:rsid w:val="00475204"/>
    <w:rsid w:val="00475949"/>
    <w:rsid w:val="004759C5"/>
    <w:rsid w:val="004769B8"/>
    <w:rsid w:val="00476C46"/>
    <w:rsid w:val="00476D32"/>
    <w:rsid w:val="0047755E"/>
    <w:rsid w:val="00477799"/>
    <w:rsid w:val="00477A43"/>
    <w:rsid w:val="00477DD9"/>
    <w:rsid w:val="00477E48"/>
    <w:rsid w:val="0048009E"/>
    <w:rsid w:val="00480650"/>
    <w:rsid w:val="00480D74"/>
    <w:rsid w:val="00481117"/>
    <w:rsid w:val="0048147F"/>
    <w:rsid w:val="00481D7C"/>
    <w:rsid w:val="00482426"/>
    <w:rsid w:val="0048264A"/>
    <w:rsid w:val="00482877"/>
    <w:rsid w:val="00483045"/>
    <w:rsid w:val="004831AB"/>
    <w:rsid w:val="00483419"/>
    <w:rsid w:val="00483B15"/>
    <w:rsid w:val="00484651"/>
    <w:rsid w:val="004850B5"/>
    <w:rsid w:val="004856C0"/>
    <w:rsid w:val="00485C8D"/>
    <w:rsid w:val="00485DB5"/>
    <w:rsid w:val="00486681"/>
    <w:rsid w:val="00486E02"/>
    <w:rsid w:val="00486F65"/>
    <w:rsid w:val="004871A6"/>
    <w:rsid w:val="0048752E"/>
    <w:rsid w:val="00487601"/>
    <w:rsid w:val="004876DC"/>
    <w:rsid w:val="00487A5C"/>
    <w:rsid w:val="00487F61"/>
    <w:rsid w:val="004906A5"/>
    <w:rsid w:val="00490AB2"/>
    <w:rsid w:val="00490AD8"/>
    <w:rsid w:val="00490CA4"/>
    <w:rsid w:val="004910DC"/>
    <w:rsid w:val="0049277C"/>
    <w:rsid w:val="0049304E"/>
    <w:rsid w:val="00493122"/>
    <w:rsid w:val="004935C2"/>
    <w:rsid w:val="004936BF"/>
    <w:rsid w:val="00493891"/>
    <w:rsid w:val="00494297"/>
    <w:rsid w:val="0049480C"/>
    <w:rsid w:val="00494FE4"/>
    <w:rsid w:val="00495384"/>
    <w:rsid w:val="00496F7F"/>
    <w:rsid w:val="00497DCC"/>
    <w:rsid w:val="004A0FD1"/>
    <w:rsid w:val="004A1EF0"/>
    <w:rsid w:val="004A3571"/>
    <w:rsid w:val="004A35E4"/>
    <w:rsid w:val="004A3A66"/>
    <w:rsid w:val="004A3B00"/>
    <w:rsid w:val="004A4823"/>
    <w:rsid w:val="004A496E"/>
    <w:rsid w:val="004A517E"/>
    <w:rsid w:val="004A54FF"/>
    <w:rsid w:val="004A76F1"/>
    <w:rsid w:val="004A7E5C"/>
    <w:rsid w:val="004B07A8"/>
    <w:rsid w:val="004B0937"/>
    <w:rsid w:val="004B0B74"/>
    <w:rsid w:val="004B0E70"/>
    <w:rsid w:val="004B0F22"/>
    <w:rsid w:val="004B14B6"/>
    <w:rsid w:val="004B3348"/>
    <w:rsid w:val="004B3D10"/>
    <w:rsid w:val="004B3F2A"/>
    <w:rsid w:val="004B40B8"/>
    <w:rsid w:val="004B40CD"/>
    <w:rsid w:val="004B432D"/>
    <w:rsid w:val="004B517F"/>
    <w:rsid w:val="004B559A"/>
    <w:rsid w:val="004B5C69"/>
    <w:rsid w:val="004B5E8E"/>
    <w:rsid w:val="004B6F78"/>
    <w:rsid w:val="004B7C77"/>
    <w:rsid w:val="004B7F0B"/>
    <w:rsid w:val="004C0824"/>
    <w:rsid w:val="004C13E3"/>
    <w:rsid w:val="004C2A7D"/>
    <w:rsid w:val="004C2CA8"/>
    <w:rsid w:val="004C3484"/>
    <w:rsid w:val="004C35D6"/>
    <w:rsid w:val="004C3780"/>
    <w:rsid w:val="004C5AE7"/>
    <w:rsid w:val="004C61E1"/>
    <w:rsid w:val="004C6779"/>
    <w:rsid w:val="004C68CC"/>
    <w:rsid w:val="004C6B5D"/>
    <w:rsid w:val="004C6C5E"/>
    <w:rsid w:val="004C7190"/>
    <w:rsid w:val="004C74FA"/>
    <w:rsid w:val="004C7D48"/>
    <w:rsid w:val="004C7FE0"/>
    <w:rsid w:val="004D1254"/>
    <w:rsid w:val="004D207A"/>
    <w:rsid w:val="004D20B2"/>
    <w:rsid w:val="004D2483"/>
    <w:rsid w:val="004D392F"/>
    <w:rsid w:val="004D4685"/>
    <w:rsid w:val="004D47C4"/>
    <w:rsid w:val="004D495E"/>
    <w:rsid w:val="004D4C5D"/>
    <w:rsid w:val="004D5298"/>
    <w:rsid w:val="004D550F"/>
    <w:rsid w:val="004D5B0E"/>
    <w:rsid w:val="004D5D5D"/>
    <w:rsid w:val="004D5F30"/>
    <w:rsid w:val="004D62AD"/>
    <w:rsid w:val="004D6A56"/>
    <w:rsid w:val="004D6ABE"/>
    <w:rsid w:val="004D6C10"/>
    <w:rsid w:val="004D6C2C"/>
    <w:rsid w:val="004E05C4"/>
    <w:rsid w:val="004E063D"/>
    <w:rsid w:val="004E0AF1"/>
    <w:rsid w:val="004E0E21"/>
    <w:rsid w:val="004E18EE"/>
    <w:rsid w:val="004E280F"/>
    <w:rsid w:val="004E2B35"/>
    <w:rsid w:val="004E3D6A"/>
    <w:rsid w:val="004E423F"/>
    <w:rsid w:val="004E4366"/>
    <w:rsid w:val="004E589C"/>
    <w:rsid w:val="004E5A36"/>
    <w:rsid w:val="004E5D6D"/>
    <w:rsid w:val="004E6032"/>
    <w:rsid w:val="004E76FF"/>
    <w:rsid w:val="004F0712"/>
    <w:rsid w:val="004F07AC"/>
    <w:rsid w:val="004F095B"/>
    <w:rsid w:val="004F0A8E"/>
    <w:rsid w:val="004F1AD1"/>
    <w:rsid w:val="004F1F17"/>
    <w:rsid w:val="004F296C"/>
    <w:rsid w:val="004F2C4B"/>
    <w:rsid w:val="004F2F53"/>
    <w:rsid w:val="004F4303"/>
    <w:rsid w:val="004F4639"/>
    <w:rsid w:val="004F4A29"/>
    <w:rsid w:val="004F4F36"/>
    <w:rsid w:val="004F5342"/>
    <w:rsid w:val="004F5485"/>
    <w:rsid w:val="004F581B"/>
    <w:rsid w:val="004F5A23"/>
    <w:rsid w:val="004F642E"/>
    <w:rsid w:val="004F6A9F"/>
    <w:rsid w:val="004F7281"/>
    <w:rsid w:val="004F7C55"/>
    <w:rsid w:val="004F7D2A"/>
    <w:rsid w:val="0050181C"/>
    <w:rsid w:val="00501B57"/>
    <w:rsid w:val="00501E36"/>
    <w:rsid w:val="00502A47"/>
    <w:rsid w:val="005030F9"/>
    <w:rsid w:val="005031DE"/>
    <w:rsid w:val="005040C5"/>
    <w:rsid w:val="005049B9"/>
    <w:rsid w:val="00505377"/>
    <w:rsid w:val="00506028"/>
    <w:rsid w:val="005061D2"/>
    <w:rsid w:val="005062B5"/>
    <w:rsid w:val="005065CA"/>
    <w:rsid w:val="00506A0F"/>
    <w:rsid w:val="0050709B"/>
    <w:rsid w:val="00507B55"/>
    <w:rsid w:val="005113CF"/>
    <w:rsid w:val="005115F1"/>
    <w:rsid w:val="005118E9"/>
    <w:rsid w:val="00511BF1"/>
    <w:rsid w:val="005127F5"/>
    <w:rsid w:val="00512FD2"/>
    <w:rsid w:val="00513347"/>
    <w:rsid w:val="00513870"/>
    <w:rsid w:val="00514120"/>
    <w:rsid w:val="005142CD"/>
    <w:rsid w:val="00517E92"/>
    <w:rsid w:val="00520071"/>
    <w:rsid w:val="0052126A"/>
    <w:rsid w:val="005217C6"/>
    <w:rsid w:val="005218D7"/>
    <w:rsid w:val="00522A8B"/>
    <w:rsid w:val="00522DAF"/>
    <w:rsid w:val="00522EA0"/>
    <w:rsid w:val="005233F1"/>
    <w:rsid w:val="005235D5"/>
    <w:rsid w:val="00523B64"/>
    <w:rsid w:val="00524028"/>
    <w:rsid w:val="00524377"/>
    <w:rsid w:val="00524C0C"/>
    <w:rsid w:val="00524C52"/>
    <w:rsid w:val="005252F8"/>
    <w:rsid w:val="005303F2"/>
    <w:rsid w:val="00531000"/>
    <w:rsid w:val="00531283"/>
    <w:rsid w:val="005323FA"/>
    <w:rsid w:val="0053260E"/>
    <w:rsid w:val="005328ED"/>
    <w:rsid w:val="00532AB3"/>
    <w:rsid w:val="0053324D"/>
    <w:rsid w:val="005333D1"/>
    <w:rsid w:val="00535298"/>
    <w:rsid w:val="00535741"/>
    <w:rsid w:val="00535926"/>
    <w:rsid w:val="0053592C"/>
    <w:rsid w:val="00536999"/>
    <w:rsid w:val="00537379"/>
    <w:rsid w:val="0053752C"/>
    <w:rsid w:val="00537EF3"/>
    <w:rsid w:val="005403EC"/>
    <w:rsid w:val="00540D2C"/>
    <w:rsid w:val="00543B53"/>
    <w:rsid w:val="00543C50"/>
    <w:rsid w:val="005440EF"/>
    <w:rsid w:val="005445CC"/>
    <w:rsid w:val="00544BA2"/>
    <w:rsid w:val="00544EE5"/>
    <w:rsid w:val="00545849"/>
    <w:rsid w:val="00545B31"/>
    <w:rsid w:val="00545D89"/>
    <w:rsid w:val="00546E29"/>
    <w:rsid w:val="005471B4"/>
    <w:rsid w:val="005471F7"/>
    <w:rsid w:val="005516B9"/>
    <w:rsid w:val="005523A1"/>
    <w:rsid w:val="0055246E"/>
    <w:rsid w:val="005527CA"/>
    <w:rsid w:val="00552DE6"/>
    <w:rsid w:val="00552F70"/>
    <w:rsid w:val="005536AF"/>
    <w:rsid w:val="00553700"/>
    <w:rsid w:val="005547C9"/>
    <w:rsid w:val="00555279"/>
    <w:rsid w:val="0055567C"/>
    <w:rsid w:val="00555A5C"/>
    <w:rsid w:val="00555AF9"/>
    <w:rsid w:val="0055612E"/>
    <w:rsid w:val="00557375"/>
    <w:rsid w:val="00557998"/>
    <w:rsid w:val="00557A59"/>
    <w:rsid w:val="00557AB8"/>
    <w:rsid w:val="005601CE"/>
    <w:rsid w:val="0056046F"/>
    <w:rsid w:val="00561784"/>
    <w:rsid w:val="00562308"/>
    <w:rsid w:val="0056276F"/>
    <w:rsid w:val="0056383F"/>
    <w:rsid w:val="00563C3E"/>
    <w:rsid w:val="00563DA2"/>
    <w:rsid w:val="00564802"/>
    <w:rsid w:val="0056481B"/>
    <w:rsid w:val="00564DF9"/>
    <w:rsid w:val="00564F69"/>
    <w:rsid w:val="005654F5"/>
    <w:rsid w:val="0056583A"/>
    <w:rsid w:val="00565E8E"/>
    <w:rsid w:val="005666E9"/>
    <w:rsid w:val="0056788E"/>
    <w:rsid w:val="00567DB8"/>
    <w:rsid w:val="00567F32"/>
    <w:rsid w:val="005705E6"/>
    <w:rsid w:val="00571829"/>
    <w:rsid w:val="00571B9D"/>
    <w:rsid w:val="00573DEE"/>
    <w:rsid w:val="00574886"/>
    <w:rsid w:val="00574FCF"/>
    <w:rsid w:val="0057627F"/>
    <w:rsid w:val="00576342"/>
    <w:rsid w:val="00576867"/>
    <w:rsid w:val="00576B32"/>
    <w:rsid w:val="0057733E"/>
    <w:rsid w:val="0057753C"/>
    <w:rsid w:val="00577551"/>
    <w:rsid w:val="00577621"/>
    <w:rsid w:val="005777C1"/>
    <w:rsid w:val="00577E7C"/>
    <w:rsid w:val="00577F22"/>
    <w:rsid w:val="00581485"/>
    <w:rsid w:val="00581551"/>
    <w:rsid w:val="0058170B"/>
    <w:rsid w:val="0058188F"/>
    <w:rsid w:val="005818D9"/>
    <w:rsid w:val="005829FD"/>
    <w:rsid w:val="00582AB9"/>
    <w:rsid w:val="00582CE6"/>
    <w:rsid w:val="00583670"/>
    <w:rsid w:val="00583FAD"/>
    <w:rsid w:val="00583FB5"/>
    <w:rsid w:val="0058488B"/>
    <w:rsid w:val="00584CF7"/>
    <w:rsid w:val="00585D36"/>
    <w:rsid w:val="00586604"/>
    <w:rsid w:val="00586AA8"/>
    <w:rsid w:val="00586D02"/>
    <w:rsid w:val="0058753C"/>
    <w:rsid w:val="00587935"/>
    <w:rsid w:val="00587F2B"/>
    <w:rsid w:val="00590EAD"/>
    <w:rsid w:val="00591A15"/>
    <w:rsid w:val="00591C0B"/>
    <w:rsid w:val="0059208C"/>
    <w:rsid w:val="00592250"/>
    <w:rsid w:val="00592D68"/>
    <w:rsid w:val="00592FFE"/>
    <w:rsid w:val="0059323D"/>
    <w:rsid w:val="00594000"/>
    <w:rsid w:val="005946EA"/>
    <w:rsid w:val="00594DA6"/>
    <w:rsid w:val="00594E30"/>
    <w:rsid w:val="00594F00"/>
    <w:rsid w:val="00595F77"/>
    <w:rsid w:val="00596CF4"/>
    <w:rsid w:val="0059757E"/>
    <w:rsid w:val="005976D8"/>
    <w:rsid w:val="005978C2"/>
    <w:rsid w:val="005979E9"/>
    <w:rsid w:val="00597A03"/>
    <w:rsid w:val="005A05BC"/>
    <w:rsid w:val="005A080A"/>
    <w:rsid w:val="005A1A2E"/>
    <w:rsid w:val="005A1DFD"/>
    <w:rsid w:val="005A22F4"/>
    <w:rsid w:val="005A32B4"/>
    <w:rsid w:val="005A470F"/>
    <w:rsid w:val="005A47F2"/>
    <w:rsid w:val="005A48E5"/>
    <w:rsid w:val="005A55AB"/>
    <w:rsid w:val="005A5646"/>
    <w:rsid w:val="005A5B8D"/>
    <w:rsid w:val="005A6145"/>
    <w:rsid w:val="005A6160"/>
    <w:rsid w:val="005A634F"/>
    <w:rsid w:val="005A6979"/>
    <w:rsid w:val="005A6AD5"/>
    <w:rsid w:val="005A6B7E"/>
    <w:rsid w:val="005A70C6"/>
    <w:rsid w:val="005A74C6"/>
    <w:rsid w:val="005A7516"/>
    <w:rsid w:val="005A7F3D"/>
    <w:rsid w:val="005B0754"/>
    <w:rsid w:val="005B0958"/>
    <w:rsid w:val="005B0C0A"/>
    <w:rsid w:val="005B0E53"/>
    <w:rsid w:val="005B16F4"/>
    <w:rsid w:val="005B1C7E"/>
    <w:rsid w:val="005B1D47"/>
    <w:rsid w:val="005B24F9"/>
    <w:rsid w:val="005B34AC"/>
    <w:rsid w:val="005B3606"/>
    <w:rsid w:val="005B38EE"/>
    <w:rsid w:val="005B3D11"/>
    <w:rsid w:val="005B4061"/>
    <w:rsid w:val="005B5B0C"/>
    <w:rsid w:val="005B5C84"/>
    <w:rsid w:val="005B5E8B"/>
    <w:rsid w:val="005B6248"/>
    <w:rsid w:val="005B699F"/>
    <w:rsid w:val="005B74CE"/>
    <w:rsid w:val="005B7CEA"/>
    <w:rsid w:val="005C100A"/>
    <w:rsid w:val="005C1374"/>
    <w:rsid w:val="005C17BF"/>
    <w:rsid w:val="005C22C1"/>
    <w:rsid w:val="005C22F6"/>
    <w:rsid w:val="005C2389"/>
    <w:rsid w:val="005C3787"/>
    <w:rsid w:val="005C3C9A"/>
    <w:rsid w:val="005C43A8"/>
    <w:rsid w:val="005C4437"/>
    <w:rsid w:val="005C4C51"/>
    <w:rsid w:val="005C4EED"/>
    <w:rsid w:val="005C52C6"/>
    <w:rsid w:val="005C574B"/>
    <w:rsid w:val="005C6065"/>
    <w:rsid w:val="005C6EFA"/>
    <w:rsid w:val="005C7569"/>
    <w:rsid w:val="005C7E02"/>
    <w:rsid w:val="005C7FCD"/>
    <w:rsid w:val="005D00E7"/>
    <w:rsid w:val="005D0728"/>
    <w:rsid w:val="005D0DD2"/>
    <w:rsid w:val="005D0DF5"/>
    <w:rsid w:val="005D2523"/>
    <w:rsid w:val="005D3808"/>
    <w:rsid w:val="005D4131"/>
    <w:rsid w:val="005D4720"/>
    <w:rsid w:val="005D483E"/>
    <w:rsid w:val="005D48DF"/>
    <w:rsid w:val="005D575E"/>
    <w:rsid w:val="005D59F8"/>
    <w:rsid w:val="005D5C97"/>
    <w:rsid w:val="005D6B5E"/>
    <w:rsid w:val="005D75B2"/>
    <w:rsid w:val="005E0AA9"/>
    <w:rsid w:val="005E3BD1"/>
    <w:rsid w:val="005E451C"/>
    <w:rsid w:val="005E48C9"/>
    <w:rsid w:val="005E5945"/>
    <w:rsid w:val="005E6503"/>
    <w:rsid w:val="005E6DCF"/>
    <w:rsid w:val="005E6F57"/>
    <w:rsid w:val="005E74AB"/>
    <w:rsid w:val="005F00E6"/>
    <w:rsid w:val="005F0173"/>
    <w:rsid w:val="005F0BD8"/>
    <w:rsid w:val="005F22FE"/>
    <w:rsid w:val="005F2416"/>
    <w:rsid w:val="005F35E6"/>
    <w:rsid w:val="005F36C9"/>
    <w:rsid w:val="005F3807"/>
    <w:rsid w:val="005F3E19"/>
    <w:rsid w:val="005F4288"/>
    <w:rsid w:val="005F4929"/>
    <w:rsid w:val="005F79D6"/>
    <w:rsid w:val="00600057"/>
    <w:rsid w:val="006005FF"/>
    <w:rsid w:val="00600F39"/>
    <w:rsid w:val="00601553"/>
    <w:rsid w:val="00601A40"/>
    <w:rsid w:val="00603023"/>
    <w:rsid w:val="006030AB"/>
    <w:rsid w:val="00603BBB"/>
    <w:rsid w:val="00603EC3"/>
    <w:rsid w:val="0060428F"/>
    <w:rsid w:val="00604623"/>
    <w:rsid w:val="00604D0D"/>
    <w:rsid w:val="006054BB"/>
    <w:rsid w:val="006057C3"/>
    <w:rsid w:val="006059BB"/>
    <w:rsid w:val="00605C12"/>
    <w:rsid w:val="00605DE2"/>
    <w:rsid w:val="00606785"/>
    <w:rsid w:val="006071ED"/>
    <w:rsid w:val="00607380"/>
    <w:rsid w:val="00607505"/>
    <w:rsid w:val="00607541"/>
    <w:rsid w:val="00607916"/>
    <w:rsid w:val="00607E08"/>
    <w:rsid w:val="00607F65"/>
    <w:rsid w:val="00610156"/>
    <w:rsid w:val="0061034B"/>
    <w:rsid w:val="0061070E"/>
    <w:rsid w:val="006111B3"/>
    <w:rsid w:val="00611D97"/>
    <w:rsid w:val="0061204E"/>
    <w:rsid w:val="00612290"/>
    <w:rsid w:val="0061254C"/>
    <w:rsid w:val="00612985"/>
    <w:rsid w:val="00612B06"/>
    <w:rsid w:val="006130E6"/>
    <w:rsid w:val="006147BC"/>
    <w:rsid w:val="00614C1F"/>
    <w:rsid w:val="00614FAB"/>
    <w:rsid w:val="0061537A"/>
    <w:rsid w:val="00616D1B"/>
    <w:rsid w:val="0061766E"/>
    <w:rsid w:val="00617982"/>
    <w:rsid w:val="00617BCC"/>
    <w:rsid w:val="00620ECC"/>
    <w:rsid w:val="00620F23"/>
    <w:rsid w:val="0062132E"/>
    <w:rsid w:val="0062163E"/>
    <w:rsid w:val="00622EEF"/>
    <w:rsid w:val="00623540"/>
    <w:rsid w:val="006239EA"/>
    <w:rsid w:val="00623CA7"/>
    <w:rsid w:val="00624BCC"/>
    <w:rsid w:val="00624E0E"/>
    <w:rsid w:val="00625CD3"/>
    <w:rsid w:val="006264F4"/>
    <w:rsid w:val="006269EA"/>
    <w:rsid w:val="0062733E"/>
    <w:rsid w:val="00627DBD"/>
    <w:rsid w:val="00630147"/>
    <w:rsid w:val="00630511"/>
    <w:rsid w:val="0063158B"/>
    <w:rsid w:val="00631A1E"/>
    <w:rsid w:val="00631D05"/>
    <w:rsid w:val="006331FF"/>
    <w:rsid w:val="0063362C"/>
    <w:rsid w:val="0063451D"/>
    <w:rsid w:val="0063477A"/>
    <w:rsid w:val="00634902"/>
    <w:rsid w:val="00634ADF"/>
    <w:rsid w:val="0063607B"/>
    <w:rsid w:val="00636F29"/>
    <w:rsid w:val="00637ACE"/>
    <w:rsid w:val="00640A4E"/>
    <w:rsid w:val="006412F1"/>
    <w:rsid w:val="00641402"/>
    <w:rsid w:val="00641677"/>
    <w:rsid w:val="0064172B"/>
    <w:rsid w:val="00641E0E"/>
    <w:rsid w:val="006426C3"/>
    <w:rsid w:val="00642E5B"/>
    <w:rsid w:val="0064360C"/>
    <w:rsid w:val="00643A07"/>
    <w:rsid w:val="00643D94"/>
    <w:rsid w:val="006448BF"/>
    <w:rsid w:val="0064521A"/>
    <w:rsid w:val="00646260"/>
    <w:rsid w:val="006463B0"/>
    <w:rsid w:val="00646C30"/>
    <w:rsid w:val="006473B7"/>
    <w:rsid w:val="006502B8"/>
    <w:rsid w:val="0065078E"/>
    <w:rsid w:val="00651192"/>
    <w:rsid w:val="00651A4E"/>
    <w:rsid w:val="00651CF9"/>
    <w:rsid w:val="00652420"/>
    <w:rsid w:val="006531A9"/>
    <w:rsid w:val="00653570"/>
    <w:rsid w:val="0065415D"/>
    <w:rsid w:val="00654A3D"/>
    <w:rsid w:val="00654D5B"/>
    <w:rsid w:val="00655331"/>
    <w:rsid w:val="0065561B"/>
    <w:rsid w:val="00655690"/>
    <w:rsid w:val="00656465"/>
    <w:rsid w:val="0065688E"/>
    <w:rsid w:val="00657C53"/>
    <w:rsid w:val="006601A3"/>
    <w:rsid w:val="006619BB"/>
    <w:rsid w:val="00661CCE"/>
    <w:rsid w:val="00661F7C"/>
    <w:rsid w:val="00662980"/>
    <w:rsid w:val="006630AC"/>
    <w:rsid w:val="00664493"/>
    <w:rsid w:val="006647B1"/>
    <w:rsid w:val="00665500"/>
    <w:rsid w:val="00665827"/>
    <w:rsid w:val="00665940"/>
    <w:rsid w:val="0066616D"/>
    <w:rsid w:val="006667F0"/>
    <w:rsid w:val="006668F7"/>
    <w:rsid w:val="00666D9B"/>
    <w:rsid w:val="00667276"/>
    <w:rsid w:val="00667624"/>
    <w:rsid w:val="00670317"/>
    <w:rsid w:val="006709E0"/>
    <w:rsid w:val="00670E5F"/>
    <w:rsid w:val="00671188"/>
    <w:rsid w:val="00671295"/>
    <w:rsid w:val="006712E4"/>
    <w:rsid w:val="00671608"/>
    <w:rsid w:val="00671714"/>
    <w:rsid w:val="00671989"/>
    <w:rsid w:val="00671E57"/>
    <w:rsid w:val="00671EF5"/>
    <w:rsid w:val="00672A0F"/>
    <w:rsid w:val="00672CC6"/>
    <w:rsid w:val="00673169"/>
    <w:rsid w:val="00673256"/>
    <w:rsid w:val="00673395"/>
    <w:rsid w:val="00673D7A"/>
    <w:rsid w:val="006746FE"/>
    <w:rsid w:val="006749F5"/>
    <w:rsid w:val="00674C2E"/>
    <w:rsid w:val="006750F7"/>
    <w:rsid w:val="0067576C"/>
    <w:rsid w:val="0067577B"/>
    <w:rsid w:val="0067668B"/>
    <w:rsid w:val="00676983"/>
    <w:rsid w:val="0067698B"/>
    <w:rsid w:val="00676D04"/>
    <w:rsid w:val="006772F4"/>
    <w:rsid w:val="00677C5D"/>
    <w:rsid w:val="00681F38"/>
    <w:rsid w:val="0068319D"/>
    <w:rsid w:val="0068360B"/>
    <w:rsid w:val="0068424A"/>
    <w:rsid w:val="00684C63"/>
    <w:rsid w:val="0068570A"/>
    <w:rsid w:val="00685811"/>
    <w:rsid w:val="00685830"/>
    <w:rsid w:val="00686223"/>
    <w:rsid w:val="0068634A"/>
    <w:rsid w:val="00686C93"/>
    <w:rsid w:val="00686FAA"/>
    <w:rsid w:val="006870CD"/>
    <w:rsid w:val="00690C35"/>
    <w:rsid w:val="00691184"/>
    <w:rsid w:val="0069123F"/>
    <w:rsid w:val="00691C17"/>
    <w:rsid w:val="00691D50"/>
    <w:rsid w:val="0069267D"/>
    <w:rsid w:val="00692B5E"/>
    <w:rsid w:val="00692BDA"/>
    <w:rsid w:val="00693193"/>
    <w:rsid w:val="00693644"/>
    <w:rsid w:val="00693D33"/>
    <w:rsid w:val="00694B9D"/>
    <w:rsid w:val="0069500B"/>
    <w:rsid w:val="00695C5E"/>
    <w:rsid w:val="00695D48"/>
    <w:rsid w:val="00695D9A"/>
    <w:rsid w:val="006960BF"/>
    <w:rsid w:val="006960DC"/>
    <w:rsid w:val="006962D7"/>
    <w:rsid w:val="0069653C"/>
    <w:rsid w:val="00696CB8"/>
    <w:rsid w:val="00697FEA"/>
    <w:rsid w:val="006A025D"/>
    <w:rsid w:val="006A0838"/>
    <w:rsid w:val="006A0A2E"/>
    <w:rsid w:val="006A0D32"/>
    <w:rsid w:val="006A17CC"/>
    <w:rsid w:val="006A1814"/>
    <w:rsid w:val="006A34AE"/>
    <w:rsid w:val="006A388F"/>
    <w:rsid w:val="006A3A96"/>
    <w:rsid w:val="006A3D2B"/>
    <w:rsid w:val="006A4040"/>
    <w:rsid w:val="006A4233"/>
    <w:rsid w:val="006A4A46"/>
    <w:rsid w:val="006A644C"/>
    <w:rsid w:val="006A65AE"/>
    <w:rsid w:val="006A6D6A"/>
    <w:rsid w:val="006A6E35"/>
    <w:rsid w:val="006A7848"/>
    <w:rsid w:val="006A7BD5"/>
    <w:rsid w:val="006A7C5C"/>
    <w:rsid w:val="006A7DF1"/>
    <w:rsid w:val="006B1383"/>
    <w:rsid w:val="006B1A6E"/>
    <w:rsid w:val="006B1D1E"/>
    <w:rsid w:val="006B271A"/>
    <w:rsid w:val="006B2A3F"/>
    <w:rsid w:val="006B4418"/>
    <w:rsid w:val="006B4609"/>
    <w:rsid w:val="006B4A91"/>
    <w:rsid w:val="006B4B52"/>
    <w:rsid w:val="006B4BFB"/>
    <w:rsid w:val="006B5591"/>
    <w:rsid w:val="006B579E"/>
    <w:rsid w:val="006B58B4"/>
    <w:rsid w:val="006B5922"/>
    <w:rsid w:val="006B5CA8"/>
    <w:rsid w:val="006B7D97"/>
    <w:rsid w:val="006C07FB"/>
    <w:rsid w:val="006C17E2"/>
    <w:rsid w:val="006C1EA6"/>
    <w:rsid w:val="006C2A9C"/>
    <w:rsid w:val="006C2AA1"/>
    <w:rsid w:val="006C2CAC"/>
    <w:rsid w:val="006C2FAC"/>
    <w:rsid w:val="006C371E"/>
    <w:rsid w:val="006C3A96"/>
    <w:rsid w:val="006C4E57"/>
    <w:rsid w:val="006C4E93"/>
    <w:rsid w:val="006C50E5"/>
    <w:rsid w:val="006C51B8"/>
    <w:rsid w:val="006C5682"/>
    <w:rsid w:val="006C5D73"/>
    <w:rsid w:val="006C63F3"/>
    <w:rsid w:val="006C6BB6"/>
    <w:rsid w:val="006C768A"/>
    <w:rsid w:val="006C7B4C"/>
    <w:rsid w:val="006D0491"/>
    <w:rsid w:val="006D0B87"/>
    <w:rsid w:val="006D1ACF"/>
    <w:rsid w:val="006D1B02"/>
    <w:rsid w:val="006D3022"/>
    <w:rsid w:val="006D3384"/>
    <w:rsid w:val="006D3511"/>
    <w:rsid w:val="006D41CB"/>
    <w:rsid w:val="006D4C5E"/>
    <w:rsid w:val="006D545B"/>
    <w:rsid w:val="006D5737"/>
    <w:rsid w:val="006D585D"/>
    <w:rsid w:val="006D5D09"/>
    <w:rsid w:val="006D64F1"/>
    <w:rsid w:val="006D68F9"/>
    <w:rsid w:val="006D7551"/>
    <w:rsid w:val="006D7EFA"/>
    <w:rsid w:val="006E0410"/>
    <w:rsid w:val="006E0FA1"/>
    <w:rsid w:val="006E11A4"/>
    <w:rsid w:val="006E1397"/>
    <w:rsid w:val="006E1BA1"/>
    <w:rsid w:val="006E1C23"/>
    <w:rsid w:val="006E1EF3"/>
    <w:rsid w:val="006E21B0"/>
    <w:rsid w:val="006E2589"/>
    <w:rsid w:val="006E3435"/>
    <w:rsid w:val="006E3980"/>
    <w:rsid w:val="006E3A88"/>
    <w:rsid w:val="006E4785"/>
    <w:rsid w:val="006E4884"/>
    <w:rsid w:val="006E4BA3"/>
    <w:rsid w:val="006E5A3A"/>
    <w:rsid w:val="006E604F"/>
    <w:rsid w:val="006E6252"/>
    <w:rsid w:val="006E695E"/>
    <w:rsid w:val="006E6E51"/>
    <w:rsid w:val="006E6F29"/>
    <w:rsid w:val="006E6F66"/>
    <w:rsid w:val="006E7E1D"/>
    <w:rsid w:val="006F00C8"/>
    <w:rsid w:val="006F0562"/>
    <w:rsid w:val="006F0584"/>
    <w:rsid w:val="006F06E6"/>
    <w:rsid w:val="006F07CB"/>
    <w:rsid w:val="006F0C2A"/>
    <w:rsid w:val="006F1348"/>
    <w:rsid w:val="006F1BF3"/>
    <w:rsid w:val="006F1EF5"/>
    <w:rsid w:val="006F2920"/>
    <w:rsid w:val="006F3806"/>
    <w:rsid w:val="006F3ACE"/>
    <w:rsid w:val="006F5240"/>
    <w:rsid w:val="006F5618"/>
    <w:rsid w:val="006F5F13"/>
    <w:rsid w:val="006F7DE9"/>
    <w:rsid w:val="006F7F0E"/>
    <w:rsid w:val="00700B35"/>
    <w:rsid w:val="00700B9A"/>
    <w:rsid w:val="0070190F"/>
    <w:rsid w:val="007019D1"/>
    <w:rsid w:val="0070279C"/>
    <w:rsid w:val="00702B8E"/>
    <w:rsid w:val="00702C72"/>
    <w:rsid w:val="0070333D"/>
    <w:rsid w:val="00703A2D"/>
    <w:rsid w:val="00703CFF"/>
    <w:rsid w:val="00704509"/>
    <w:rsid w:val="00704887"/>
    <w:rsid w:val="007049FC"/>
    <w:rsid w:val="007052D4"/>
    <w:rsid w:val="00705752"/>
    <w:rsid w:val="0070622F"/>
    <w:rsid w:val="00706837"/>
    <w:rsid w:val="007071DA"/>
    <w:rsid w:val="007077BA"/>
    <w:rsid w:val="00707808"/>
    <w:rsid w:val="0071007B"/>
    <w:rsid w:val="007101CF"/>
    <w:rsid w:val="00711157"/>
    <w:rsid w:val="00711649"/>
    <w:rsid w:val="00711C33"/>
    <w:rsid w:val="00711DB9"/>
    <w:rsid w:val="00711FA2"/>
    <w:rsid w:val="00712475"/>
    <w:rsid w:val="00712621"/>
    <w:rsid w:val="0071283D"/>
    <w:rsid w:val="00712AEB"/>
    <w:rsid w:val="00713260"/>
    <w:rsid w:val="00713CA9"/>
    <w:rsid w:val="00713E59"/>
    <w:rsid w:val="0071447E"/>
    <w:rsid w:val="00715541"/>
    <w:rsid w:val="00715B41"/>
    <w:rsid w:val="00715F0D"/>
    <w:rsid w:val="007166CB"/>
    <w:rsid w:val="00716878"/>
    <w:rsid w:val="0071739E"/>
    <w:rsid w:val="00717748"/>
    <w:rsid w:val="00717AB3"/>
    <w:rsid w:val="00720411"/>
    <w:rsid w:val="00720F6E"/>
    <w:rsid w:val="007216C0"/>
    <w:rsid w:val="007218E2"/>
    <w:rsid w:val="00722477"/>
    <w:rsid w:val="00722AD9"/>
    <w:rsid w:val="00723116"/>
    <w:rsid w:val="00723631"/>
    <w:rsid w:val="0072488F"/>
    <w:rsid w:val="00724C2C"/>
    <w:rsid w:val="00724FDB"/>
    <w:rsid w:val="007256B4"/>
    <w:rsid w:val="007268AA"/>
    <w:rsid w:val="00726ACD"/>
    <w:rsid w:val="00727415"/>
    <w:rsid w:val="00727B27"/>
    <w:rsid w:val="0073022B"/>
    <w:rsid w:val="007306BB"/>
    <w:rsid w:val="0073071A"/>
    <w:rsid w:val="00730F67"/>
    <w:rsid w:val="00732062"/>
    <w:rsid w:val="00732156"/>
    <w:rsid w:val="00732305"/>
    <w:rsid w:val="007335DE"/>
    <w:rsid w:val="0073396D"/>
    <w:rsid w:val="00734051"/>
    <w:rsid w:val="00734493"/>
    <w:rsid w:val="00735505"/>
    <w:rsid w:val="00735EA4"/>
    <w:rsid w:val="00736B60"/>
    <w:rsid w:val="007371FF"/>
    <w:rsid w:val="00740434"/>
    <w:rsid w:val="00741509"/>
    <w:rsid w:val="00741800"/>
    <w:rsid w:val="00741A72"/>
    <w:rsid w:val="0074211B"/>
    <w:rsid w:val="00742414"/>
    <w:rsid w:val="0074260C"/>
    <w:rsid w:val="007433BA"/>
    <w:rsid w:val="007435FF"/>
    <w:rsid w:val="007439A0"/>
    <w:rsid w:val="00743D3C"/>
    <w:rsid w:val="00743D6D"/>
    <w:rsid w:val="00743FA7"/>
    <w:rsid w:val="00744485"/>
    <w:rsid w:val="00744529"/>
    <w:rsid w:val="0074467E"/>
    <w:rsid w:val="00744E80"/>
    <w:rsid w:val="007454D7"/>
    <w:rsid w:val="007454E7"/>
    <w:rsid w:val="00745CD3"/>
    <w:rsid w:val="00745D83"/>
    <w:rsid w:val="00746649"/>
    <w:rsid w:val="00746DFF"/>
    <w:rsid w:val="007474A6"/>
    <w:rsid w:val="00747A56"/>
    <w:rsid w:val="00747ABA"/>
    <w:rsid w:val="00747D0A"/>
    <w:rsid w:val="00750989"/>
    <w:rsid w:val="0075098C"/>
    <w:rsid w:val="00750DA6"/>
    <w:rsid w:val="007519A4"/>
    <w:rsid w:val="00751A7C"/>
    <w:rsid w:val="00752C68"/>
    <w:rsid w:val="00753AEE"/>
    <w:rsid w:val="00754EC2"/>
    <w:rsid w:val="00755409"/>
    <w:rsid w:val="00755B91"/>
    <w:rsid w:val="00755EE1"/>
    <w:rsid w:val="00756AB7"/>
    <w:rsid w:val="00756ED8"/>
    <w:rsid w:val="0076032C"/>
    <w:rsid w:val="00760C4C"/>
    <w:rsid w:val="0076122C"/>
    <w:rsid w:val="00761C1B"/>
    <w:rsid w:val="00761FA2"/>
    <w:rsid w:val="00762DB9"/>
    <w:rsid w:val="007636F7"/>
    <w:rsid w:val="0076422A"/>
    <w:rsid w:val="007643DF"/>
    <w:rsid w:val="007646A5"/>
    <w:rsid w:val="007647D7"/>
    <w:rsid w:val="00765520"/>
    <w:rsid w:val="00765B52"/>
    <w:rsid w:val="00765E98"/>
    <w:rsid w:val="0076781B"/>
    <w:rsid w:val="00767C61"/>
    <w:rsid w:val="00770011"/>
    <w:rsid w:val="0077054D"/>
    <w:rsid w:val="00770F9F"/>
    <w:rsid w:val="00771186"/>
    <w:rsid w:val="00771C14"/>
    <w:rsid w:val="00771C6A"/>
    <w:rsid w:val="00772590"/>
    <w:rsid w:val="00772D17"/>
    <w:rsid w:val="00772D9B"/>
    <w:rsid w:val="00772E7A"/>
    <w:rsid w:val="0077314F"/>
    <w:rsid w:val="00773372"/>
    <w:rsid w:val="00773DCA"/>
    <w:rsid w:val="0077467B"/>
    <w:rsid w:val="00774E6C"/>
    <w:rsid w:val="0077574B"/>
    <w:rsid w:val="007759D7"/>
    <w:rsid w:val="00775A6B"/>
    <w:rsid w:val="00776228"/>
    <w:rsid w:val="0077670D"/>
    <w:rsid w:val="0078038F"/>
    <w:rsid w:val="007807D9"/>
    <w:rsid w:val="00780A65"/>
    <w:rsid w:val="0078116E"/>
    <w:rsid w:val="0078155B"/>
    <w:rsid w:val="00781DAA"/>
    <w:rsid w:val="007829D1"/>
    <w:rsid w:val="00783489"/>
    <w:rsid w:val="0078357A"/>
    <w:rsid w:val="00783F1F"/>
    <w:rsid w:val="00786BF0"/>
    <w:rsid w:val="00786F1C"/>
    <w:rsid w:val="007874F5"/>
    <w:rsid w:val="00787FA5"/>
    <w:rsid w:val="007906BD"/>
    <w:rsid w:val="007918CD"/>
    <w:rsid w:val="007919C6"/>
    <w:rsid w:val="00791C0B"/>
    <w:rsid w:val="00792596"/>
    <w:rsid w:val="007927AB"/>
    <w:rsid w:val="00792913"/>
    <w:rsid w:val="00792D87"/>
    <w:rsid w:val="00793B6C"/>
    <w:rsid w:val="00794D87"/>
    <w:rsid w:val="00795128"/>
    <w:rsid w:val="00795783"/>
    <w:rsid w:val="00795935"/>
    <w:rsid w:val="0079625B"/>
    <w:rsid w:val="007962BD"/>
    <w:rsid w:val="00796F03"/>
    <w:rsid w:val="00797321"/>
    <w:rsid w:val="007979B6"/>
    <w:rsid w:val="007A0005"/>
    <w:rsid w:val="007A067E"/>
    <w:rsid w:val="007A09F6"/>
    <w:rsid w:val="007A0A2F"/>
    <w:rsid w:val="007A15CE"/>
    <w:rsid w:val="007A2583"/>
    <w:rsid w:val="007A2614"/>
    <w:rsid w:val="007A2C84"/>
    <w:rsid w:val="007A3008"/>
    <w:rsid w:val="007A3116"/>
    <w:rsid w:val="007A34D6"/>
    <w:rsid w:val="007A3A27"/>
    <w:rsid w:val="007A3CE6"/>
    <w:rsid w:val="007A3E00"/>
    <w:rsid w:val="007A412E"/>
    <w:rsid w:val="007A45D4"/>
    <w:rsid w:val="007A525D"/>
    <w:rsid w:val="007A52C6"/>
    <w:rsid w:val="007A59A5"/>
    <w:rsid w:val="007A619B"/>
    <w:rsid w:val="007A637B"/>
    <w:rsid w:val="007A68AB"/>
    <w:rsid w:val="007A6AAD"/>
    <w:rsid w:val="007A6C38"/>
    <w:rsid w:val="007A727D"/>
    <w:rsid w:val="007A739F"/>
    <w:rsid w:val="007A7F15"/>
    <w:rsid w:val="007A7F71"/>
    <w:rsid w:val="007B0252"/>
    <w:rsid w:val="007B04FA"/>
    <w:rsid w:val="007B07A8"/>
    <w:rsid w:val="007B15EB"/>
    <w:rsid w:val="007B2231"/>
    <w:rsid w:val="007B2534"/>
    <w:rsid w:val="007B26C3"/>
    <w:rsid w:val="007B3378"/>
    <w:rsid w:val="007B38EC"/>
    <w:rsid w:val="007B3B95"/>
    <w:rsid w:val="007B4653"/>
    <w:rsid w:val="007B4B5A"/>
    <w:rsid w:val="007B50CB"/>
    <w:rsid w:val="007B5D9A"/>
    <w:rsid w:val="007B5DFE"/>
    <w:rsid w:val="007B64FC"/>
    <w:rsid w:val="007B685D"/>
    <w:rsid w:val="007B7281"/>
    <w:rsid w:val="007C0F9B"/>
    <w:rsid w:val="007C0FB9"/>
    <w:rsid w:val="007C100F"/>
    <w:rsid w:val="007C163C"/>
    <w:rsid w:val="007C1E88"/>
    <w:rsid w:val="007C22EF"/>
    <w:rsid w:val="007C2E2B"/>
    <w:rsid w:val="007C31F0"/>
    <w:rsid w:val="007C36D6"/>
    <w:rsid w:val="007C36FD"/>
    <w:rsid w:val="007C3EDC"/>
    <w:rsid w:val="007C415D"/>
    <w:rsid w:val="007C4765"/>
    <w:rsid w:val="007C4992"/>
    <w:rsid w:val="007C4A70"/>
    <w:rsid w:val="007C52DB"/>
    <w:rsid w:val="007C5AE5"/>
    <w:rsid w:val="007C5D13"/>
    <w:rsid w:val="007C6143"/>
    <w:rsid w:val="007C6696"/>
    <w:rsid w:val="007C6CFB"/>
    <w:rsid w:val="007C7A70"/>
    <w:rsid w:val="007D03F7"/>
    <w:rsid w:val="007D0816"/>
    <w:rsid w:val="007D0C9B"/>
    <w:rsid w:val="007D1701"/>
    <w:rsid w:val="007D2636"/>
    <w:rsid w:val="007D2BEF"/>
    <w:rsid w:val="007D38B1"/>
    <w:rsid w:val="007D3DBB"/>
    <w:rsid w:val="007D3E3A"/>
    <w:rsid w:val="007D3F6C"/>
    <w:rsid w:val="007D57BF"/>
    <w:rsid w:val="007D5BDF"/>
    <w:rsid w:val="007D619A"/>
    <w:rsid w:val="007D6FA3"/>
    <w:rsid w:val="007D7666"/>
    <w:rsid w:val="007D7FF6"/>
    <w:rsid w:val="007E0060"/>
    <w:rsid w:val="007E04C1"/>
    <w:rsid w:val="007E275E"/>
    <w:rsid w:val="007E2C6B"/>
    <w:rsid w:val="007E2E31"/>
    <w:rsid w:val="007E2FBE"/>
    <w:rsid w:val="007E3C61"/>
    <w:rsid w:val="007E40BD"/>
    <w:rsid w:val="007E4A0C"/>
    <w:rsid w:val="007E5145"/>
    <w:rsid w:val="007E5545"/>
    <w:rsid w:val="007E55AD"/>
    <w:rsid w:val="007E57BD"/>
    <w:rsid w:val="007E5FF3"/>
    <w:rsid w:val="007E62F4"/>
    <w:rsid w:val="007E7878"/>
    <w:rsid w:val="007F09D4"/>
    <w:rsid w:val="007F0C21"/>
    <w:rsid w:val="007F13AB"/>
    <w:rsid w:val="007F150A"/>
    <w:rsid w:val="007F1C6C"/>
    <w:rsid w:val="007F1D30"/>
    <w:rsid w:val="007F1F77"/>
    <w:rsid w:val="007F1FE2"/>
    <w:rsid w:val="007F2A74"/>
    <w:rsid w:val="007F3081"/>
    <w:rsid w:val="007F3778"/>
    <w:rsid w:val="007F399A"/>
    <w:rsid w:val="007F4E18"/>
    <w:rsid w:val="007F4FEE"/>
    <w:rsid w:val="007F55A3"/>
    <w:rsid w:val="007F567C"/>
    <w:rsid w:val="007F5A56"/>
    <w:rsid w:val="007F5B9A"/>
    <w:rsid w:val="007F6359"/>
    <w:rsid w:val="007F6F65"/>
    <w:rsid w:val="007F7166"/>
    <w:rsid w:val="00800243"/>
    <w:rsid w:val="0080058B"/>
    <w:rsid w:val="00800831"/>
    <w:rsid w:val="008009F0"/>
    <w:rsid w:val="00801531"/>
    <w:rsid w:val="00802384"/>
    <w:rsid w:val="00802484"/>
    <w:rsid w:val="00802AA7"/>
    <w:rsid w:val="00802C80"/>
    <w:rsid w:val="008030B8"/>
    <w:rsid w:val="00803230"/>
    <w:rsid w:val="00803C6B"/>
    <w:rsid w:val="00803F95"/>
    <w:rsid w:val="0080403E"/>
    <w:rsid w:val="0080434E"/>
    <w:rsid w:val="008044D6"/>
    <w:rsid w:val="00804BC3"/>
    <w:rsid w:val="00804E73"/>
    <w:rsid w:val="00805105"/>
    <w:rsid w:val="0080541D"/>
    <w:rsid w:val="008063BD"/>
    <w:rsid w:val="008064FF"/>
    <w:rsid w:val="00806EE7"/>
    <w:rsid w:val="0080713F"/>
    <w:rsid w:val="008104F6"/>
    <w:rsid w:val="00810785"/>
    <w:rsid w:val="00811149"/>
    <w:rsid w:val="008115C3"/>
    <w:rsid w:val="00811640"/>
    <w:rsid w:val="008118FF"/>
    <w:rsid w:val="00811CA4"/>
    <w:rsid w:val="008121EB"/>
    <w:rsid w:val="00812699"/>
    <w:rsid w:val="008129D8"/>
    <w:rsid w:val="008131DD"/>
    <w:rsid w:val="008142A4"/>
    <w:rsid w:val="00814BDA"/>
    <w:rsid w:val="008155E1"/>
    <w:rsid w:val="0081560A"/>
    <w:rsid w:val="008158C5"/>
    <w:rsid w:val="00815AA7"/>
    <w:rsid w:val="00815CB3"/>
    <w:rsid w:val="008161A2"/>
    <w:rsid w:val="00816AFD"/>
    <w:rsid w:val="00816B60"/>
    <w:rsid w:val="00816EEA"/>
    <w:rsid w:val="0082040A"/>
    <w:rsid w:val="008208DA"/>
    <w:rsid w:val="00820BD0"/>
    <w:rsid w:val="00820E34"/>
    <w:rsid w:val="00821210"/>
    <w:rsid w:val="00821BC2"/>
    <w:rsid w:val="0082243E"/>
    <w:rsid w:val="00822527"/>
    <w:rsid w:val="00822AE2"/>
    <w:rsid w:val="00822B1B"/>
    <w:rsid w:val="00822C45"/>
    <w:rsid w:val="00822FE0"/>
    <w:rsid w:val="00823685"/>
    <w:rsid w:val="00823BDE"/>
    <w:rsid w:val="00824672"/>
    <w:rsid w:val="00825473"/>
    <w:rsid w:val="008258AA"/>
    <w:rsid w:val="00825F87"/>
    <w:rsid w:val="00826869"/>
    <w:rsid w:val="00826890"/>
    <w:rsid w:val="00826898"/>
    <w:rsid w:val="008268E3"/>
    <w:rsid w:val="00826B15"/>
    <w:rsid w:val="0083099A"/>
    <w:rsid w:val="00830B76"/>
    <w:rsid w:val="00830D04"/>
    <w:rsid w:val="00831794"/>
    <w:rsid w:val="0083193D"/>
    <w:rsid w:val="008326CB"/>
    <w:rsid w:val="00832988"/>
    <w:rsid w:val="00832B2E"/>
    <w:rsid w:val="00832F58"/>
    <w:rsid w:val="0083388B"/>
    <w:rsid w:val="0083405E"/>
    <w:rsid w:val="00834BE9"/>
    <w:rsid w:val="00834F8E"/>
    <w:rsid w:val="008351CC"/>
    <w:rsid w:val="008352AB"/>
    <w:rsid w:val="00835622"/>
    <w:rsid w:val="008357F2"/>
    <w:rsid w:val="00835D26"/>
    <w:rsid w:val="008361E0"/>
    <w:rsid w:val="00836BCD"/>
    <w:rsid w:val="00836CCD"/>
    <w:rsid w:val="00837133"/>
    <w:rsid w:val="00837884"/>
    <w:rsid w:val="008405F7"/>
    <w:rsid w:val="00840B47"/>
    <w:rsid w:val="00840BE8"/>
    <w:rsid w:val="00841077"/>
    <w:rsid w:val="00841DBD"/>
    <w:rsid w:val="0084284B"/>
    <w:rsid w:val="00842A0A"/>
    <w:rsid w:val="00842F02"/>
    <w:rsid w:val="00843A44"/>
    <w:rsid w:val="008443EE"/>
    <w:rsid w:val="008445B0"/>
    <w:rsid w:val="0084462B"/>
    <w:rsid w:val="00844C6E"/>
    <w:rsid w:val="00844E9D"/>
    <w:rsid w:val="0084555D"/>
    <w:rsid w:val="00845988"/>
    <w:rsid w:val="00845AEC"/>
    <w:rsid w:val="00845C6C"/>
    <w:rsid w:val="008467C6"/>
    <w:rsid w:val="008468B2"/>
    <w:rsid w:val="00847535"/>
    <w:rsid w:val="00847EA9"/>
    <w:rsid w:val="0085038A"/>
    <w:rsid w:val="00850CC9"/>
    <w:rsid w:val="008519FC"/>
    <w:rsid w:val="00851AFB"/>
    <w:rsid w:val="008531BF"/>
    <w:rsid w:val="00854968"/>
    <w:rsid w:val="00854CC3"/>
    <w:rsid w:val="00856EC5"/>
    <w:rsid w:val="00857303"/>
    <w:rsid w:val="00857859"/>
    <w:rsid w:val="0086018A"/>
    <w:rsid w:val="008603EF"/>
    <w:rsid w:val="00860AC4"/>
    <w:rsid w:val="008614EB"/>
    <w:rsid w:val="00861EFE"/>
    <w:rsid w:val="0086205D"/>
    <w:rsid w:val="00862176"/>
    <w:rsid w:val="0086272F"/>
    <w:rsid w:val="00862C00"/>
    <w:rsid w:val="008631B7"/>
    <w:rsid w:val="008633F9"/>
    <w:rsid w:val="00863A6C"/>
    <w:rsid w:val="008644E4"/>
    <w:rsid w:val="0086464C"/>
    <w:rsid w:val="00864AAB"/>
    <w:rsid w:val="00864DD8"/>
    <w:rsid w:val="00865435"/>
    <w:rsid w:val="00865692"/>
    <w:rsid w:val="008660E6"/>
    <w:rsid w:val="008665F8"/>
    <w:rsid w:val="0086690C"/>
    <w:rsid w:val="00866C87"/>
    <w:rsid w:val="008670CB"/>
    <w:rsid w:val="00870348"/>
    <w:rsid w:val="00870366"/>
    <w:rsid w:val="008703DC"/>
    <w:rsid w:val="0087065D"/>
    <w:rsid w:val="00870C9C"/>
    <w:rsid w:val="00870D5B"/>
    <w:rsid w:val="00871564"/>
    <w:rsid w:val="00871DF9"/>
    <w:rsid w:val="008720EF"/>
    <w:rsid w:val="0087231F"/>
    <w:rsid w:val="00872BB2"/>
    <w:rsid w:val="00872E8F"/>
    <w:rsid w:val="00873116"/>
    <w:rsid w:val="00873216"/>
    <w:rsid w:val="0087373C"/>
    <w:rsid w:val="00874817"/>
    <w:rsid w:val="00874DDF"/>
    <w:rsid w:val="00875E29"/>
    <w:rsid w:val="00875F2C"/>
    <w:rsid w:val="008763AD"/>
    <w:rsid w:val="00876607"/>
    <w:rsid w:val="0087675F"/>
    <w:rsid w:val="008769AF"/>
    <w:rsid w:val="00876DE8"/>
    <w:rsid w:val="00877769"/>
    <w:rsid w:val="00880A19"/>
    <w:rsid w:val="00881355"/>
    <w:rsid w:val="00881A4B"/>
    <w:rsid w:val="00881C45"/>
    <w:rsid w:val="00882309"/>
    <w:rsid w:val="00882552"/>
    <w:rsid w:val="008834E3"/>
    <w:rsid w:val="0088357C"/>
    <w:rsid w:val="008838FD"/>
    <w:rsid w:val="00884588"/>
    <w:rsid w:val="008846CB"/>
    <w:rsid w:val="00884A44"/>
    <w:rsid w:val="00884D0A"/>
    <w:rsid w:val="008863F5"/>
    <w:rsid w:val="00886731"/>
    <w:rsid w:val="00886842"/>
    <w:rsid w:val="00886991"/>
    <w:rsid w:val="00886C1E"/>
    <w:rsid w:val="00886FAD"/>
    <w:rsid w:val="0088726B"/>
    <w:rsid w:val="00887502"/>
    <w:rsid w:val="00887947"/>
    <w:rsid w:val="00890204"/>
    <w:rsid w:val="008903BB"/>
    <w:rsid w:val="00890522"/>
    <w:rsid w:val="00890C27"/>
    <w:rsid w:val="00890EC3"/>
    <w:rsid w:val="008911C9"/>
    <w:rsid w:val="00891531"/>
    <w:rsid w:val="00891C46"/>
    <w:rsid w:val="00891E94"/>
    <w:rsid w:val="00892714"/>
    <w:rsid w:val="008928C4"/>
    <w:rsid w:val="00892B07"/>
    <w:rsid w:val="008933CF"/>
    <w:rsid w:val="0089389F"/>
    <w:rsid w:val="00893B90"/>
    <w:rsid w:val="00893BC0"/>
    <w:rsid w:val="00893E65"/>
    <w:rsid w:val="008940F1"/>
    <w:rsid w:val="0089577D"/>
    <w:rsid w:val="00895975"/>
    <w:rsid w:val="00895BD7"/>
    <w:rsid w:val="0089624F"/>
    <w:rsid w:val="00896A98"/>
    <w:rsid w:val="00896EEE"/>
    <w:rsid w:val="00897B60"/>
    <w:rsid w:val="008A1729"/>
    <w:rsid w:val="008A1B15"/>
    <w:rsid w:val="008A2319"/>
    <w:rsid w:val="008A245A"/>
    <w:rsid w:val="008A254C"/>
    <w:rsid w:val="008A2AAC"/>
    <w:rsid w:val="008A2B58"/>
    <w:rsid w:val="008A3580"/>
    <w:rsid w:val="008A3D84"/>
    <w:rsid w:val="008A3DB5"/>
    <w:rsid w:val="008A4978"/>
    <w:rsid w:val="008A547E"/>
    <w:rsid w:val="008A6024"/>
    <w:rsid w:val="008A6F94"/>
    <w:rsid w:val="008A72C0"/>
    <w:rsid w:val="008A7417"/>
    <w:rsid w:val="008A7DB5"/>
    <w:rsid w:val="008A7EDA"/>
    <w:rsid w:val="008B0627"/>
    <w:rsid w:val="008B0930"/>
    <w:rsid w:val="008B0A11"/>
    <w:rsid w:val="008B1062"/>
    <w:rsid w:val="008B1DBF"/>
    <w:rsid w:val="008B1F4B"/>
    <w:rsid w:val="008B3985"/>
    <w:rsid w:val="008B3F4B"/>
    <w:rsid w:val="008B41CF"/>
    <w:rsid w:val="008B429D"/>
    <w:rsid w:val="008B45CC"/>
    <w:rsid w:val="008B5237"/>
    <w:rsid w:val="008B5521"/>
    <w:rsid w:val="008B56E1"/>
    <w:rsid w:val="008B7813"/>
    <w:rsid w:val="008B7C12"/>
    <w:rsid w:val="008B7E7B"/>
    <w:rsid w:val="008C059E"/>
    <w:rsid w:val="008C05C8"/>
    <w:rsid w:val="008C0D84"/>
    <w:rsid w:val="008C1A80"/>
    <w:rsid w:val="008C1AA6"/>
    <w:rsid w:val="008C1DE4"/>
    <w:rsid w:val="008C2806"/>
    <w:rsid w:val="008C31F3"/>
    <w:rsid w:val="008C3897"/>
    <w:rsid w:val="008C4560"/>
    <w:rsid w:val="008C50A1"/>
    <w:rsid w:val="008C51CE"/>
    <w:rsid w:val="008C6067"/>
    <w:rsid w:val="008C62AD"/>
    <w:rsid w:val="008C7132"/>
    <w:rsid w:val="008C73F6"/>
    <w:rsid w:val="008C7829"/>
    <w:rsid w:val="008C7CC8"/>
    <w:rsid w:val="008D0235"/>
    <w:rsid w:val="008D0274"/>
    <w:rsid w:val="008D2151"/>
    <w:rsid w:val="008D23D4"/>
    <w:rsid w:val="008D3931"/>
    <w:rsid w:val="008D3A4D"/>
    <w:rsid w:val="008D3D96"/>
    <w:rsid w:val="008D4210"/>
    <w:rsid w:val="008D46A8"/>
    <w:rsid w:val="008D641F"/>
    <w:rsid w:val="008D64A7"/>
    <w:rsid w:val="008D691A"/>
    <w:rsid w:val="008D72A4"/>
    <w:rsid w:val="008D76D9"/>
    <w:rsid w:val="008D7BFE"/>
    <w:rsid w:val="008E0140"/>
    <w:rsid w:val="008E087F"/>
    <w:rsid w:val="008E0ACD"/>
    <w:rsid w:val="008E0B01"/>
    <w:rsid w:val="008E2673"/>
    <w:rsid w:val="008E2B8D"/>
    <w:rsid w:val="008E2DE3"/>
    <w:rsid w:val="008E39FD"/>
    <w:rsid w:val="008E3DCD"/>
    <w:rsid w:val="008E3E39"/>
    <w:rsid w:val="008E479A"/>
    <w:rsid w:val="008E5C4C"/>
    <w:rsid w:val="008E6A7F"/>
    <w:rsid w:val="008E6F77"/>
    <w:rsid w:val="008E7396"/>
    <w:rsid w:val="008E75BB"/>
    <w:rsid w:val="008E7903"/>
    <w:rsid w:val="008F00E4"/>
    <w:rsid w:val="008F0D63"/>
    <w:rsid w:val="008F12BA"/>
    <w:rsid w:val="008F13F4"/>
    <w:rsid w:val="008F1446"/>
    <w:rsid w:val="008F15AA"/>
    <w:rsid w:val="008F15F6"/>
    <w:rsid w:val="008F1656"/>
    <w:rsid w:val="008F1D5D"/>
    <w:rsid w:val="008F2683"/>
    <w:rsid w:val="008F29F9"/>
    <w:rsid w:val="008F36A3"/>
    <w:rsid w:val="008F386F"/>
    <w:rsid w:val="008F3E32"/>
    <w:rsid w:val="008F4B50"/>
    <w:rsid w:val="008F4CD5"/>
    <w:rsid w:val="008F5A43"/>
    <w:rsid w:val="008F6679"/>
    <w:rsid w:val="008F668F"/>
    <w:rsid w:val="008F6757"/>
    <w:rsid w:val="008F6BFB"/>
    <w:rsid w:val="008F6CDF"/>
    <w:rsid w:val="008F7185"/>
    <w:rsid w:val="008F7501"/>
    <w:rsid w:val="009000A7"/>
    <w:rsid w:val="009001B5"/>
    <w:rsid w:val="00900960"/>
    <w:rsid w:val="00900A9D"/>
    <w:rsid w:val="00900C6B"/>
    <w:rsid w:val="00900F50"/>
    <w:rsid w:val="009012EB"/>
    <w:rsid w:val="009012F3"/>
    <w:rsid w:val="00901537"/>
    <w:rsid w:val="0090165C"/>
    <w:rsid w:val="009018A8"/>
    <w:rsid w:val="00902BBF"/>
    <w:rsid w:val="00902CDA"/>
    <w:rsid w:val="00902F28"/>
    <w:rsid w:val="0090302A"/>
    <w:rsid w:val="009030A2"/>
    <w:rsid w:val="00903760"/>
    <w:rsid w:val="00903963"/>
    <w:rsid w:val="009040F7"/>
    <w:rsid w:val="009049A2"/>
    <w:rsid w:val="00904C1A"/>
    <w:rsid w:val="0090558E"/>
    <w:rsid w:val="00906118"/>
    <w:rsid w:val="0090684B"/>
    <w:rsid w:val="00906C75"/>
    <w:rsid w:val="00907A04"/>
    <w:rsid w:val="00907BA0"/>
    <w:rsid w:val="00910305"/>
    <w:rsid w:val="00910EEB"/>
    <w:rsid w:val="00911D24"/>
    <w:rsid w:val="009120C7"/>
    <w:rsid w:val="009121FF"/>
    <w:rsid w:val="00912634"/>
    <w:rsid w:val="0091290D"/>
    <w:rsid w:val="00912C6A"/>
    <w:rsid w:val="00912F2D"/>
    <w:rsid w:val="009134E2"/>
    <w:rsid w:val="0091519B"/>
    <w:rsid w:val="009151B4"/>
    <w:rsid w:val="00915785"/>
    <w:rsid w:val="00915914"/>
    <w:rsid w:val="00915E9E"/>
    <w:rsid w:val="009165F7"/>
    <w:rsid w:val="009167CF"/>
    <w:rsid w:val="00920C2A"/>
    <w:rsid w:val="00920CBC"/>
    <w:rsid w:val="00920D47"/>
    <w:rsid w:val="00921371"/>
    <w:rsid w:val="00921504"/>
    <w:rsid w:val="009215EB"/>
    <w:rsid w:val="009217F1"/>
    <w:rsid w:val="00921993"/>
    <w:rsid w:val="0092271B"/>
    <w:rsid w:val="00922D5E"/>
    <w:rsid w:val="00923503"/>
    <w:rsid w:val="009247C7"/>
    <w:rsid w:val="009247E4"/>
    <w:rsid w:val="00924BF5"/>
    <w:rsid w:val="00924EA7"/>
    <w:rsid w:val="00925E14"/>
    <w:rsid w:val="00925F17"/>
    <w:rsid w:val="0092622B"/>
    <w:rsid w:val="00926757"/>
    <w:rsid w:val="00926C5E"/>
    <w:rsid w:val="00926F66"/>
    <w:rsid w:val="00926FB8"/>
    <w:rsid w:val="00927394"/>
    <w:rsid w:val="00927443"/>
    <w:rsid w:val="00927546"/>
    <w:rsid w:val="00927C98"/>
    <w:rsid w:val="0093112C"/>
    <w:rsid w:val="00932441"/>
    <w:rsid w:val="00932F05"/>
    <w:rsid w:val="0093368A"/>
    <w:rsid w:val="00933C17"/>
    <w:rsid w:val="00935155"/>
    <w:rsid w:val="00936DC4"/>
    <w:rsid w:val="00937A56"/>
    <w:rsid w:val="00937BDB"/>
    <w:rsid w:val="00937FC1"/>
    <w:rsid w:val="0094010E"/>
    <w:rsid w:val="009404D0"/>
    <w:rsid w:val="0094098C"/>
    <w:rsid w:val="00940AEE"/>
    <w:rsid w:val="00940C66"/>
    <w:rsid w:val="00940D11"/>
    <w:rsid w:val="00940F72"/>
    <w:rsid w:val="009410B2"/>
    <w:rsid w:val="0094146E"/>
    <w:rsid w:val="00941E60"/>
    <w:rsid w:val="0094223E"/>
    <w:rsid w:val="00942DCA"/>
    <w:rsid w:val="009437BA"/>
    <w:rsid w:val="00943845"/>
    <w:rsid w:val="00943E60"/>
    <w:rsid w:val="0094414A"/>
    <w:rsid w:val="009445E7"/>
    <w:rsid w:val="009449EF"/>
    <w:rsid w:val="00945547"/>
    <w:rsid w:val="009457A3"/>
    <w:rsid w:val="00945EB9"/>
    <w:rsid w:val="00946030"/>
    <w:rsid w:val="00946ABF"/>
    <w:rsid w:val="00946E07"/>
    <w:rsid w:val="0094724E"/>
    <w:rsid w:val="009476F0"/>
    <w:rsid w:val="00947A14"/>
    <w:rsid w:val="00947B62"/>
    <w:rsid w:val="00947F80"/>
    <w:rsid w:val="009506B2"/>
    <w:rsid w:val="009512C6"/>
    <w:rsid w:val="00952B36"/>
    <w:rsid w:val="0095312D"/>
    <w:rsid w:val="00954051"/>
    <w:rsid w:val="009541C6"/>
    <w:rsid w:val="00954634"/>
    <w:rsid w:val="00954820"/>
    <w:rsid w:val="00954B03"/>
    <w:rsid w:val="00955527"/>
    <w:rsid w:val="00955B1B"/>
    <w:rsid w:val="00956331"/>
    <w:rsid w:val="00956622"/>
    <w:rsid w:val="009567A8"/>
    <w:rsid w:val="009570BF"/>
    <w:rsid w:val="00957329"/>
    <w:rsid w:val="0095754E"/>
    <w:rsid w:val="0096024F"/>
    <w:rsid w:val="009608D8"/>
    <w:rsid w:val="00960A6D"/>
    <w:rsid w:val="00961894"/>
    <w:rsid w:val="0096269C"/>
    <w:rsid w:val="00963155"/>
    <w:rsid w:val="00963273"/>
    <w:rsid w:val="00963826"/>
    <w:rsid w:val="00963B0B"/>
    <w:rsid w:val="009653D0"/>
    <w:rsid w:val="009664BB"/>
    <w:rsid w:val="00966634"/>
    <w:rsid w:val="00967096"/>
    <w:rsid w:val="00967D75"/>
    <w:rsid w:val="00967E78"/>
    <w:rsid w:val="009714F6"/>
    <w:rsid w:val="0097166D"/>
    <w:rsid w:val="009716CA"/>
    <w:rsid w:val="00971A55"/>
    <w:rsid w:val="00971FB2"/>
    <w:rsid w:val="00972563"/>
    <w:rsid w:val="00972674"/>
    <w:rsid w:val="0097298D"/>
    <w:rsid w:val="00972EE5"/>
    <w:rsid w:val="009742E1"/>
    <w:rsid w:val="00974A75"/>
    <w:rsid w:val="009752F1"/>
    <w:rsid w:val="0097662C"/>
    <w:rsid w:val="009767EC"/>
    <w:rsid w:val="00976972"/>
    <w:rsid w:val="009772C9"/>
    <w:rsid w:val="009773CB"/>
    <w:rsid w:val="009773FD"/>
    <w:rsid w:val="009774D0"/>
    <w:rsid w:val="00980DDF"/>
    <w:rsid w:val="00981751"/>
    <w:rsid w:val="00982199"/>
    <w:rsid w:val="0098241D"/>
    <w:rsid w:val="00982C1D"/>
    <w:rsid w:val="009835F0"/>
    <w:rsid w:val="0098371F"/>
    <w:rsid w:val="00983CCF"/>
    <w:rsid w:val="00983D00"/>
    <w:rsid w:val="00984234"/>
    <w:rsid w:val="009844E5"/>
    <w:rsid w:val="00984AC9"/>
    <w:rsid w:val="00984C6D"/>
    <w:rsid w:val="00984EFD"/>
    <w:rsid w:val="00985FF8"/>
    <w:rsid w:val="009901D6"/>
    <w:rsid w:val="00991735"/>
    <w:rsid w:val="00991763"/>
    <w:rsid w:val="00991CC1"/>
    <w:rsid w:val="00991E98"/>
    <w:rsid w:val="00992192"/>
    <w:rsid w:val="009921DF"/>
    <w:rsid w:val="0099226E"/>
    <w:rsid w:val="0099244C"/>
    <w:rsid w:val="0099274C"/>
    <w:rsid w:val="009927E5"/>
    <w:rsid w:val="00992803"/>
    <w:rsid w:val="00992B34"/>
    <w:rsid w:val="009930F3"/>
    <w:rsid w:val="009930F9"/>
    <w:rsid w:val="00994659"/>
    <w:rsid w:val="00994B74"/>
    <w:rsid w:val="00995663"/>
    <w:rsid w:val="0099587B"/>
    <w:rsid w:val="00995E7B"/>
    <w:rsid w:val="00996188"/>
    <w:rsid w:val="00996688"/>
    <w:rsid w:val="00996737"/>
    <w:rsid w:val="00996FB2"/>
    <w:rsid w:val="0099712F"/>
    <w:rsid w:val="00997D63"/>
    <w:rsid w:val="009A0F63"/>
    <w:rsid w:val="009A1349"/>
    <w:rsid w:val="009A1BAD"/>
    <w:rsid w:val="009A2834"/>
    <w:rsid w:val="009A3984"/>
    <w:rsid w:val="009A4CE6"/>
    <w:rsid w:val="009A526A"/>
    <w:rsid w:val="009A54B6"/>
    <w:rsid w:val="009A5A30"/>
    <w:rsid w:val="009A69C2"/>
    <w:rsid w:val="009A7170"/>
    <w:rsid w:val="009A7FDE"/>
    <w:rsid w:val="009B074E"/>
    <w:rsid w:val="009B19C3"/>
    <w:rsid w:val="009B1A96"/>
    <w:rsid w:val="009B1B6A"/>
    <w:rsid w:val="009B20BB"/>
    <w:rsid w:val="009B22AE"/>
    <w:rsid w:val="009B2BD9"/>
    <w:rsid w:val="009B2CF4"/>
    <w:rsid w:val="009B332E"/>
    <w:rsid w:val="009B3A7D"/>
    <w:rsid w:val="009B3BFE"/>
    <w:rsid w:val="009B4483"/>
    <w:rsid w:val="009B45D7"/>
    <w:rsid w:val="009B4876"/>
    <w:rsid w:val="009B4D32"/>
    <w:rsid w:val="009B4EA3"/>
    <w:rsid w:val="009B5CAB"/>
    <w:rsid w:val="009B647B"/>
    <w:rsid w:val="009B6799"/>
    <w:rsid w:val="009B7000"/>
    <w:rsid w:val="009B730E"/>
    <w:rsid w:val="009B7425"/>
    <w:rsid w:val="009C09F4"/>
    <w:rsid w:val="009C10DB"/>
    <w:rsid w:val="009C1509"/>
    <w:rsid w:val="009C1525"/>
    <w:rsid w:val="009C2AA0"/>
    <w:rsid w:val="009C3869"/>
    <w:rsid w:val="009C3C07"/>
    <w:rsid w:val="009C3F08"/>
    <w:rsid w:val="009C4172"/>
    <w:rsid w:val="009C4358"/>
    <w:rsid w:val="009C4531"/>
    <w:rsid w:val="009C55F6"/>
    <w:rsid w:val="009C587A"/>
    <w:rsid w:val="009C628B"/>
    <w:rsid w:val="009C727C"/>
    <w:rsid w:val="009D031F"/>
    <w:rsid w:val="009D03A9"/>
    <w:rsid w:val="009D0533"/>
    <w:rsid w:val="009D082B"/>
    <w:rsid w:val="009D0A8C"/>
    <w:rsid w:val="009D19A8"/>
    <w:rsid w:val="009D2A9E"/>
    <w:rsid w:val="009D3284"/>
    <w:rsid w:val="009D3423"/>
    <w:rsid w:val="009D3CC7"/>
    <w:rsid w:val="009D440B"/>
    <w:rsid w:val="009D5984"/>
    <w:rsid w:val="009D66B5"/>
    <w:rsid w:val="009D6B1F"/>
    <w:rsid w:val="009D6BF1"/>
    <w:rsid w:val="009D717D"/>
    <w:rsid w:val="009D722A"/>
    <w:rsid w:val="009D73A7"/>
    <w:rsid w:val="009D7AFB"/>
    <w:rsid w:val="009E06FB"/>
    <w:rsid w:val="009E1506"/>
    <w:rsid w:val="009E1C23"/>
    <w:rsid w:val="009E2318"/>
    <w:rsid w:val="009E2626"/>
    <w:rsid w:val="009E4FC6"/>
    <w:rsid w:val="009E5307"/>
    <w:rsid w:val="009E5B22"/>
    <w:rsid w:val="009E5E5E"/>
    <w:rsid w:val="009E637C"/>
    <w:rsid w:val="009E6397"/>
    <w:rsid w:val="009E700E"/>
    <w:rsid w:val="009E717E"/>
    <w:rsid w:val="009E73EF"/>
    <w:rsid w:val="009E7499"/>
    <w:rsid w:val="009E7B4B"/>
    <w:rsid w:val="009F109A"/>
    <w:rsid w:val="009F23C5"/>
    <w:rsid w:val="009F2ED8"/>
    <w:rsid w:val="009F37FC"/>
    <w:rsid w:val="009F381F"/>
    <w:rsid w:val="009F4669"/>
    <w:rsid w:val="009F4B4C"/>
    <w:rsid w:val="009F6353"/>
    <w:rsid w:val="009F650F"/>
    <w:rsid w:val="009F70C6"/>
    <w:rsid w:val="009F739C"/>
    <w:rsid w:val="00A00EED"/>
    <w:rsid w:val="00A00FEE"/>
    <w:rsid w:val="00A018AE"/>
    <w:rsid w:val="00A01F05"/>
    <w:rsid w:val="00A0229F"/>
    <w:rsid w:val="00A02C9D"/>
    <w:rsid w:val="00A02DA4"/>
    <w:rsid w:val="00A03146"/>
    <w:rsid w:val="00A037BA"/>
    <w:rsid w:val="00A038F6"/>
    <w:rsid w:val="00A03A03"/>
    <w:rsid w:val="00A03AD7"/>
    <w:rsid w:val="00A0453B"/>
    <w:rsid w:val="00A047F1"/>
    <w:rsid w:val="00A04A76"/>
    <w:rsid w:val="00A056EA"/>
    <w:rsid w:val="00A05866"/>
    <w:rsid w:val="00A05DE3"/>
    <w:rsid w:val="00A062CF"/>
    <w:rsid w:val="00A06F1B"/>
    <w:rsid w:val="00A076A4"/>
    <w:rsid w:val="00A1061D"/>
    <w:rsid w:val="00A1181C"/>
    <w:rsid w:val="00A11E86"/>
    <w:rsid w:val="00A12F50"/>
    <w:rsid w:val="00A14A24"/>
    <w:rsid w:val="00A14DAC"/>
    <w:rsid w:val="00A153BC"/>
    <w:rsid w:val="00A155EE"/>
    <w:rsid w:val="00A15CAF"/>
    <w:rsid w:val="00A15E57"/>
    <w:rsid w:val="00A16C79"/>
    <w:rsid w:val="00A17088"/>
    <w:rsid w:val="00A20879"/>
    <w:rsid w:val="00A20F7F"/>
    <w:rsid w:val="00A2187A"/>
    <w:rsid w:val="00A21A6C"/>
    <w:rsid w:val="00A21C9C"/>
    <w:rsid w:val="00A22133"/>
    <w:rsid w:val="00A243D0"/>
    <w:rsid w:val="00A24BA1"/>
    <w:rsid w:val="00A24D7B"/>
    <w:rsid w:val="00A254B4"/>
    <w:rsid w:val="00A262AF"/>
    <w:rsid w:val="00A26761"/>
    <w:rsid w:val="00A2681F"/>
    <w:rsid w:val="00A269BF"/>
    <w:rsid w:val="00A26CA8"/>
    <w:rsid w:val="00A26DCF"/>
    <w:rsid w:val="00A27B83"/>
    <w:rsid w:val="00A3001F"/>
    <w:rsid w:val="00A300DD"/>
    <w:rsid w:val="00A30738"/>
    <w:rsid w:val="00A30772"/>
    <w:rsid w:val="00A307FA"/>
    <w:rsid w:val="00A31D67"/>
    <w:rsid w:val="00A31FC4"/>
    <w:rsid w:val="00A3255C"/>
    <w:rsid w:val="00A325BF"/>
    <w:rsid w:val="00A3264B"/>
    <w:rsid w:val="00A329A5"/>
    <w:rsid w:val="00A34267"/>
    <w:rsid w:val="00A34D99"/>
    <w:rsid w:val="00A3525D"/>
    <w:rsid w:val="00A361AE"/>
    <w:rsid w:val="00A370F6"/>
    <w:rsid w:val="00A37653"/>
    <w:rsid w:val="00A37A6A"/>
    <w:rsid w:val="00A4138A"/>
    <w:rsid w:val="00A41EB6"/>
    <w:rsid w:val="00A423AE"/>
    <w:rsid w:val="00A42477"/>
    <w:rsid w:val="00A42B67"/>
    <w:rsid w:val="00A44325"/>
    <w:rsid w:val="00A446E7"/>
    <w:rsid w:val="00A45754"/>
    <w:rsid w:val="00A45B1A"/>
    <w:rsid w:val="00A46020"/>
    <w:rsid w:val="00A463F6"/>
    <w:rsid w:val="00A46877"/>
    <w:rsid w:val="00A46D1A"/>
    <w:rsid w:val="00A47FF8"/>
    <w:rsid w:val="00A51B25"/>
    <w:rsid w:val="00A5214A"/>
    <w:rsid w:val="00A53CC6"/>
    <w:rsid w:val="00A54A32"/>
    <w:rsid w:val="00A54F63"/>
    <w:rsid w:val="00A55E7B"/>
    <w:rsid w:val="00A562D9"/>
    <w:rsid w:val="00A56BF6"/>
    <w:rsid w:val="00A56CDE"/>
    <w:rsid w:val="00A574A0"/>
    <w:rsid w:val="00A60CD6"/>
    <w:rsid w:val="00A612DB"/>
    <w:rsid w:val="00A618F2"/>
    <w:rsid w:val="00A621A2"/>
    <w:rsid w:val="00A629A5"/>
    <w:rsid w:val="00A62BCC"/>
    <w:rsid w:val="00A62FEE"/>
    <w:rsid w:val="00A63A75"/>
    <w:rsid w:val="00A641AB"/>
    <w:rsid w:val="00A64584"/>
    <w:rsid w:val="00A64976"/>
    <w:rsid w:val="00A64ACF"/>
    <w:rsid w:val="00A64B08"/>
    <w:rsid w:val="00A64E3C"/>
    <w:rsid w:val="00A6583E"/>
    <w:rsid w:val="00A6591E"/>
    <w:rsid w:val="00A66691"/>
    <w:rsid w:val="00A670AB"/>
    <w:rsid w:val="00A67485"/>
    <w:rsid w:val="00A67786"/>
    <w:rsid w:val="00A679B5"/>
    <w:rsid w:val="00A67E2D"/>
    <w:rsid w:val="00A709EF"/>
    <w:rsid w:val="00A70F17"/>
    <w:rsid w:val="00A7236C"/>
    <w:rsid w:val="00A73C7C"/>
    <w:rsid w:val="00A73DAF"/>
    <w:rsid w:val="00A73FD4"/>
    <w:rsid w:val="00A742E5"/>
    <w:rsid w:val="00A75722"/>
    <w:rsid w:val="00A7576C"/>
    <w:rsid w:val="00A758AA"/>
    <w:rsid w:val="00A75A3E"/>
    <w:rsid w:val="00A75C7F"/>
    <w:rsid w:val="00A7680C"/>
    <w:rsid w:val="00A76871"/>
    <w:rsid w:val="00A768E0"/>
    <w:rsid w:val="00A7706D"/>
    <w:rsid w:val="00A776AD"/>
    <w:rsid w:val="00A77ACE"/>
    <w:rsid w:val="00A806DB"/>
    <w:rsid w:val="00A80A12"/>
    <w:rsid w:val="00A80AAA"/>
    <w:rsid w:val="00A8144D"/>
    <w:rsid w:val="00A8157D"/>
    <w:rsid w:val="00A8188F"/>
    <w:rsid w:val="00A8194F"/>
    <w:rsid w:val="00A82103"/>
    <w:rsid w:val="00A833F2"/>
    <w:rsid w:val="00A8382E"/>
    <w:rsid w:val="00A8396C"/>
    <w:rsid w:val="00A83B60"/>
    <w:rsid w:val="00A83DCF"/>
    <w:rsid w:val="00A8432A"/>
    <w:rsid w:val="00A84E12"/>
    <w:rsid w:val="00A8529B"/>
    <w:rsid w:val="00A85A4A"/>
    <w:rsid w:val="00A86060"/>
    <w:rsid w:val="00A86CF3"/>
    <w:rsid w:val="00A90C56"/>
    <w:rsid w:val="00A9107C"/>
    <w:rsid w:val="00A919D8"/>
    <w:rsid w:val="00A92906"/>
    <w:rsid w:val="00A9357F"/>
    <w:rsid w:val="00A93D9C"/>
    <w:rsid w:val="00A93E5F"/>
    <w:rsid w:val="00A95065"/>
    <w:rsid w:val="00A95637"/>
    <w:rsid w:val="00A95879"/>
    <w:rsid w:val="00A95BE5"/>
    <w:rsid w:val="00A9614B"/>
    <w:rsid w:val="00A96880"/>
    <w:rsid w:val="00A971D0"/>
    <w:rsid w:val="00A9720D"/>
    <w:rsid w:val="00AA03B8"/>
    <w:rsid w:val="00AA1168"/>
    <w:rsid w:val="00AA117B"/>
    <w:rsid w:val="00AA146B"/>
    <w:rsid w:val="00AA15DE"/>
    <w:rsid w:val="00AA164F"/>
    <w:rsid w:val="00AA17DD"/>
    <w:rsid w:val="00AA1972"/>
    <w:rsid w:val="00AA2C1E"/>
    <w:rsid w:val="00AA35EC"/>
    <w:rsid w:val="00AA3A54"/>
    <w:rsid w:val="00AA3E35"/>
    <w:rsid w:val="00AA4C8E"/>
    <w:rsid w:val="00AA5284"/>
    <w:rsid w:val="00AA5589"/>
    <w:rsid w:val="00AA5A03"/>
    <w:rsid w:val="00AA5B2D"/>
    <w:rsid w:val="00AA61D6"/>
    <w:rsid w:val="00AA66E0"/>
    <w:rsid w:val="00AA6A08"/>
    <w:rsid w:val="00AA70DD"/>
    <w:rsid w:val="00AA7374"/>
    <w:rsid w:val="00AA74BD"/>
    <w:rsid w:val="00AA7F23"/>
    <w:rsid w:val="00AB0849"/>
    <w:rsid w:val="00AB099D"/>
    <w:rsid w:val="00AB103D"/>
    <w:rsid w:val="00AB123E"/>
    <w:rsid w:val="00AB1784"/>
    <w:rsid w:val="00AB19AE"/>
    <w:rsid w:val="00AB1A4E"/>
    <w:rsid w:val="00AB2184"/>
    <w:rsid w:val="00AB2D8C"/>
    <w:rsid w:val="00AB48BC"/>
    <w:rsid w:val="00AB5519"/>
    <w:rsid w:val="00AB564D"/>
    <w:rsid w:val="00AB5C0C"/>
    <w:rsid w:val="00AB60AB"/>
    <w:rsid w:val="00AB660D"/>
    <w:rsid w:val="00AB6761"/>
    <w:rsid w:val="00AB6833"/>
    <w:rsid w:val="00AB6DAD"/>
    <w:rsid w:val="00AB6E52"/>
    <w:rsid w:val="00AB7476"/>
    <w:rsid w:val="00AB7A4F"/>
    <w:rsid w:val="00AB7BE4"/>
    <w:rsid w:val="00AB7E61"/>
    <w:rsid w:val="00AC02EE"/>
    <w:rsid w:val="00AC0928"/>
    <w:rsid w:val="00AC1640"/>
    <w:rsid w:val="00AC1DF0"/>
    <w:rsid w:val="00AC21A0"/>
    <w:rsid w:val="00AC2946"/>
    <w:rsid w:val="00AC2B60"/>
    <w:rsid w:val="00AC331D"/>
    <w:rsid w:val="00AC36C3"/>
    <w:rsid w:val="00AC396C"/>
    <w:rsid w:val="00AC42EB"/>
    <w:rsid w:val="00AC4449"/>
    <w:rsid w:val="00AC473A"/>
    <w:rsid w:val="00AC488D"/>
    <w:rsid w:val="00AC4A63"/>
    <w:rsid w:val="00AC4BD2"/>
    <w:rsid w:val="00AC5608"/>
    <w:rsid w:val="00AC568F"/>
    <w:rsid w:val="00AC5B4F"/>
    <w:rsid w:val="00AC61D5"/>
    <w:rsid w:val="00AC646F"/>
    <w:rsid w:val="00AC64CD"/>
    <w:rsid w:val="00AC6A14"/>
    <w:rsid w:val="00AC6E7C"/>
    <w:rsid w:val="00AD1251"/>
    <w:rsid w:val="00AD17ED"/>
    <w:rsid w:val="00AD1804"/>
    <w:rsid w:val="00AD3A87"/>
    <w:rsid w:val="00AD3DA1"/>
    <w:rsid w:val="00AD5827"/>
    <w:rsid w:val="00AD5D12"/>
    <w:rsid w:val="00AD6155"/>
    <w:rsid w:val="00AD64EC"/>
    <w:rsid w:val="00AD6756"/>
    <w:rsid w:val="00AD6CC8"/>
    <w:rsid w:val="00AD74A4"/>
    <w:rsid w:val="00AD783D"/>
    <w:rsid w:val="00AD7BFB"/>
    <w:rsid w:val="00AD7DA2"/>
    <w:rsid w:val="00AE0C93"/>
    <w:rsid w:val="00AE1498"/>
    <w:rsid w:val="00AE1913"/>
    <w:rsid w:val="00AE1C59"/>
    <w:rsid w:val="00AE1D0E"/>
    <w:rsid w:val="00AE1DB2"/>
    <w:rsid w:val="00AE21A2"/>
    <w:rsid w:val="00AE220A"/>
    <w:rsid w:val="00AE267D"/>
    <w:rsid w:val="00AE26F0"/>
    <w:rsid w:val="00AE2824"/>
    <w:rsid w:val="00AE294F"/>
    <w:rsid w:val="00AE3457"/>
    <w:rsid w:val="00AE3648"/>
    <w:rsid w:val="00AE376C"/>
    <w:rsid w:val="00AE3876"/>
    <w:rsid w:val="00AE3A64"/>
    <w:rsid w:val="00AE4C4E"/>
    <w:rsid w:val="00AE5621"/>
    <w:rsid w:val="00AE5C57"/>
    <w:rsid w:val="00AE6712"/>
    <w:rsid w:val="00AE7AA1"/>
    <w:rsid w:val="00AE7B0F"/>
    <w:rsid w:val="00AF00CA"/>
    <w:rsid w:val="00AF01D5"/>
    <w:rsid w:val="00AF0377"/>
    <w:rsid w:val="00AF1173"/>
    <w:rsid w:val="00AF1223"/>
    <w:rsid w:val="00AF1BC4"/>
    <w:rsid w:val="00AF2D4C"/>
    <w:rsid w:val="00AF3936"/>
    <w:rsid w:val="00AF3AFA"/>
    <w:rsid w:val="00AF40D0"/>
    <w:rsid w:val="00AF4714"/>
    <w:rsid w:val="00AF4A59"/>
    <w:rsid w:val="00AF52D3"/>
    <w:rsid w:val="00AF5AD5"/>
    <w:rsid w:val="00AF612E"/>
    <w:rsid w:val="00AF64C8"/>
    <w:rsid w:val="00AF6E73"/>
    <w:rsid w:val="00AF7447"/>
    <w:rsid w:val="00AF76E2"/>
    <w:rsid w:val="00AF7A55"/>
    <w:rsid w:val="00B00706"/>
    <w:rsid w:val="00B00F41"/>
    <w:rsid w:val="00B013B4"/>
    <w:rsid w:val="00B01E6C"/>
    <w:rsid w:val="00B02431"/>
    <w:rsid w:val="00B02546"/>
    <w:rsid w:val="00B02BC2"/>
    <w:rsid w:val="00B0316B"/>
    <w:rsid w:val="00B03260"/>
    <w:rsid w:val="00B03298"/>
    <w:rsid w:val="00B033A6"/>
    <w:rsid w:val="00B04335"/>
    <w:rsid w:val="00B04501"/>
    <w:rsid w:val="00B045B3"/>
    <w:rsid w:val="00B0517A"/>
    <w:rsid w:val="00B05DA5"/>
    <w:rsid w:val="00B06001"/>
    <w:rsid w:val="00B0620D"/>
    <w:rsid w:val="00B06793"/>
    <w:rsid w:val="00B07583"/>
    <w:rsid w:val="00B07710"/>
    <w:rsid w:val="00B07F43"/>
    <w:rsid w:val="00B1008B"/>
    <w:rsid w:val="00B1188D"/>
    <w:rsid w:val="00B121D5"/>
    <w:rsid w:val="00B1268B"/>
    <w:rsid w:val="00B12771"/>
    <w:rsid w:val="00B12D67"/>
    <w:rsid w:val="00B1498C"/>
    <w:rsid w:val="00B14A83"/>
    <w:rsid w:val="00B15600"/>
    <w:rsid w:val="00B15F0F"/>
    <w:rsid w:val="00B16137"/>
    <w:rsid w:val="00B16792"/>
    <w:rsid w:val="00B168CB"/>
    <w:rsid w:val="00B16902"/>
    <w:rsid w:val="00B209E5"/>
    <w:rsid w:val="00B20B89"/>
    <w:rsid w:val="00B21268"/>
    <w:rsid w:val="00B213CD"/>
    <w:rsid w:val="00B215B1"/>
    <w:rsid w:val="00B21B08"/>
    <w:rsid w:val="00B2392C"/>
    <w:rsid w:val="00B24258"/>
    <w:rsid w:val="00B2649C"/>
    <w:rsid w:val="00B26FE7"/>
    <w:rsid w:val="00B27AE7"/>
    <w:rsid w:val="00B300FA"/>
    <w:rsid w:val="00B304A5"/>
    <w:rsid w:val="00B30663"/>
    <w:rsid w:val="00B30A13"/>
    <w:rsid w:val="00B310C4"/>
    <w:rsid w:val="00B318B1"/>
    <w:rsid w:val="00B3197D"/>
    <w:rsid w:val="00B31D51"/>
    <w:rsid w:val="00B31DF8"/>
    <w:rsid w:val="00B322C2"/>
    <w:rsid w:val="00B323B5"/>
    <w:rsid w:val="00B324B6"/>
    <w:rsid w:val="00B32709"/>
    <w:rsid w:val="00B337A7"/>
    <w:rsid w:val="00B346EE"/>
    <w:rsid w:val="00B348C1"/>
    <w:rsid w:val="00B34AEE"/>
    <w:rsid w:val="00B34CF5"/>
    <w:rsid w:val="00B34FA8"/>
    <w:rsid w:val="00B35D42"/>
    <w:rsid w:val="00B36CCC"/>
    <w:rsid w:val="00B36F6C"/>
    <w:rsid w:val="00B372F2"/>
    <w:rsid w:val="00B40AD9"/>
    <w:rsid w:val="00B417C8"/>
    <w:rsid w:val="00B41CED"/>
    <w:rsid w:val="00B4240E"/>
    <w:rsid w:val="00B42B19"/>
    <w:rsid w:val="00B43CE5"/>
    <w:rsid w:val="00B44DC3"/>
    <w:rsid w:val="00B4565D"/>
    <w:rsid w:val="00B45E93"/>
    <w:rsid w:val="00B46DB5"/>
    <w:rsid w:val="00B46FBC"/>
    <w:rsid w:val="00B47333"/>
    <w:rsid w:val="00B474FB"/>
    <w:rsid w:val="00B47709"/>
    <w:rsid w:val="00B47EE6"/>
    <w:rsid w:val="00B47F01"/>
    <w:rsid w:val="00B504A9"/>
    <w:rsid w:val="00B5065F"/>
    <w:rsid w:val="00B523C8"/>
    <w:rsid w:val="00B52727"/>
    <w:rsid w:val="00B5278F"/>
    <w:rsid w:val="00B52907"/>
    <w:rsid w:val="00B5294E"/>
    <w:rsid w:val="00B52C13"/>
    <w:rsid w:val="00B53A63"/>
    <w:rsid w:val="00B53D47"/>
    <w:rsid w:val="00B53E8A"/>
    <w:rsid w:val="00B53F67"/>
    <w:rsid w:val="00B540DE"/>
    <w:rsid w:val="00B54C55"/>
    <w:rsid w:val="00B551E9"/>
    <w:rsid w:val="00B553C5"/>
    <w:rsid w:val="00B55AB5"/>
    <w:rsid w:val="00B5699C"/>
    <w:rsid w:val="00B569AA"/>
    <w:rsid w:val="00B572C3"/>
    <w:rsid w:val="00B57370"/>
    <w:rsid w:val="00B57491"/>
    <w:rsid w:val="00B601D7"/>
    <w:rsid w:val="00B60A65"/>
    <w:rsid w:val="00B60ACC"/>
    <w:rsid w:val="00B60F51"/>
    <w:rsid w:val="00B61CD1"/>
    <w:rsid w:val="00B62579"/>
    <w:rsid w:val="00B62A62"/>
    <w:rsid w:val="00B62D93"/>
    <w:rsid w:val="00B630BA"/>
    <w:rsid w:val="00B6336D"/>
    <w:rsid w:val="00B63A95"/>
    <w:rsid w:val="00B647C8"/>
    <w:rsid w:val="00B649A2"/>
    <w:rsid w:val="00B64D07"/>
    <w:rsid w:val="00B65811"/>
    <w:rsid w:val="00B65F4B"/>
    <w:rsid w:val="00B668BA"/>
    <w:rsid w:val="00B67BC1"/>
    <w:rsid w:val="00B67EB1"/>
    <w:rsid w:val="00B71223"/>
    <w:rsid w:val="00B71BD3"/>
    <w:rsid w:val="00B72667"/>
    <w:rsid w:val="00B72FD9"/>
    <w:rsid w:val="00B73E03"/>
    <w:rsid w:val="00B74398"/>
    <w:rsid w:val="00B745D2"/>
    <w:rsid w:val="00B74DDC"/>
    <w:rsid w:val="00B754B2"/>
    <w:rsid w:val="00B75916"/>
    <w:rsid w:val="00B75B9E"/>
    <w:rsid w:val="00B760FD"/>
    <w:rsid w:val="00B7669F"/>
    <w:rsid w:val="00B76E2B"/>
    <w:rsid w:val="00B778DA"/>
    <w:rsid w:val="00B80400"/>
    <w:rsid w:val="00B80F6C"/>
    <w:rsid w:val="00B81F0A"/>
    <w:rsid w:val="00B820A6"/>
    <w:rsid w:val="00B822F4"/>
    <w:rsid w:val="00B829DF"/>
    <w:rsid w:val="00B82A25"/>
    <w:rsid w:val="00B82E5E"/>
    <w:rsid w:val="00B83D29"/>
    <w:rsid w:val="00B8414E"/>
    <w:rsid w:val="00B84257"/>
    <w:rsid w:val="00B842A6"/>
    <w:rsid w:val="00B843A2"/>
    <w:rsid w:val="00B84CAD"/>
    <w:rsid w:val="00B84D75"/>
    <w:rsid w:val="00B84F39"/>
    <w:rsid w:val="00B859A7"/>
    <w:rsid w:val="00B8620E"/>
    <w:rsid w:val="00B8633E"/>
    <w:rsid w:val="00B86403"/>
    <w:rsid w:val="00B86D8A"/>
    <w:rsid w:val="00B873D4"/>
    <w:rsid w:val="00B87989"/>
    <w:rsid w:val="00B879C3"/>
    <w:rsid w:val="00B87C8D"/>
    <w:rsid w:val="00B87E47"/>
    <w:rsid w:val="00B90578"/>
    <w:rsid w:val="00B90A34"/>
    <w:rsid w:val="00B90FF0"/>
    <w:rsid w:val="00B911C9"/>
    <w:rsid w:val="00B91DF7"/>
    <w:rsid w:val="00B92CC9"/>
    <w:rsid w:val="00B931EB"/>
    <w:rsid w:val="00B935AC"/>
    <w:rsid w:val="00B937A6"/>
    <w:rsid w:val="00B94044"/>
    <w:rsid w:val="00B94552"/>
    <w:rsid w:val="00B9459C"/>
    <w:rsid w:val="00B94D6F"/>
    <w:rsid w:val="00B94E55"/>
    <w:rsid w:val="00B94F11"/>
    <w:rsid w:val="00B95BFA"/>
    <w:rsid w:val="00B96D5E"/>
    <w:rsid w:val="00B97573"/>
    <w:rsid w:val="00B97AB2"/>
    <w:rsid w:val="00B97BB8"/>
    <w:rsid w:val="00BA0F97"/>
    <w:rsid w:val="00BA12D7"/>
    <w:rsid w:val="00BA172A"/>
    <w:rsid w:val="00BA1FE1"/>
    <w:rsid w:val="00BA2CBA"/>
    <w:rsid w:val="00BA2DC4"/>
    <w:rsid w:val="00BA2F23"/>
    <w:rsid w:val="00BA30EA"/>
    <w:rsid w:val="00BA3E72"/>
    <w:rsid w:val="00BA410D"/>
    <w:rsid w:val="00BA41DD"/>
    <w:rsid w:val="00BA4318"/>
    <w:rsid w:val="00BA4FDF"/>
    <w:rsid w:val="00BA56E9"/>
    <w:rsid w:val="00BA57BC"/>
    <w:rsid w:val="00BA5AB6"/>
    <w:rsid w:val="00BA72BE"/>
    <w:rsid w:val="00BA778E"/>
    <w:rsid w:val="00BA7832"/>
    <w:rsid w:val="00BA7CFD"/>
    <w:rsid w:val="00BA7D10"/>
    <w:rsid w:val="00BA7ED5"/>
    <w:rsid w:val="00BB0549"/>
    <w:rsid w:val="00BB107E"/>
    <w:rsid w:val="00BB12A4"/>
    <w:rsid w:val="00BB12F0"/>
    <w:rsid w:val="00BB29AB"/>
    <w:rsid w:val="00BB2D05"/>
    <w:rsid w:val="00BB3C7F"/>
    <w:rsid w:val="00BB43BD"/>
    <w:rsid w:val="00BB43E5"/>
    <w:rsid w:val="00BB4C0C"/>
    <w:rsid w:val="00BB5276"/>
    <w:rsid w:val="00BB5A13"/>
    <w:rsid w:val="00BB5D2A"/>
    <w:rsid w:val="00BB6167"/>
    <w:rsid w:val="00BB63A3"/>
    <w:rsid w:val="00BB78F8"/>
    <w:rsid w:val="00BB7C0A"/>
    <w:rsid w:val="00BC031A"/>
    <w:rsid w:val="00BC05D7"/>
    <w:rsid w:val="00BC0DB9"/>
    <w:rsid w:val="00BC0F8E"/>
    <w:rsid w:val="00BC1255"/>
    <w:rsid w:val="00BC1598"/>
    <w:rsid w:val="00BC2776"/>
    <w:rsid w:val="00BC2E9F"/>
    <w:rsid w:val="00BC30BA"/>
    <w:rsid w:val="00BC33E0"/>
    <w:rsid w:val="00BC3F22"/>
    <w:rsid w:val="00BC49CB"/>
    <w:rsid w:val="00BC523B"/>
    <w:rsid w:val="00BC550F"/>
    <w:rsid w:val="00BC6B7F"/>
    <w:rsid w:val="00BC6CEA"/>
    <w:rsid w:val="00BC700A"/>
    <w:rsid w:val="00BC7D98"/>
    <w:rsid w:val="00BD0683"/>
    <w:rsid w:val="00BD193E"/>
    <w:rsid w:val="00BD1DDC"/>
    <w:rsid w:val="00BD2000"/>
    <w:rsid w:val="00BD2383"/>
    <w:rsid w:val="00BD29EE"/>
    <w:rsid w:val="00BD2ADE"/>
    <w:rsid w:val="00BD2DA3"/>
    <w:rsid w:val="00BD3442"/>
    <w:rsid w:val="00BD3AD3"/>
    <w:rsid w:val="00BD3B68"/>
    <w:rsid w:val="00BD4340"/>
    <w:rsid w:val="00BD4A80"/>
    <w:rsid w:val="00BD4AB1"/>
    <w:rsid w:val="00BD4F5E"/>
    <w:rsid w:val="00BD5271"/>
    <w:rsid w:val="00BD65C7"/>
    <w:rsid w:val="00BD6864"/>
    <w:rsid w:val="00BD698E"/>
    <w:rsid w:val="00BD7952"/>
    <w:rsid w:val="00BE00A4"/>
    <w:rsid w:val="00BE00BC"/>
    <w:rsid w:val="00BE04FF"/>
    <w:rsid w:val="00BE070F"/>
    <w:rsid w:val="00BE0F77"/>
    <w:rsid w:val="00BE1506"/>
    <w:rsid w:val="00BE1AE4"/>
    <w:rsid w:val="00BE2E44"/>
    <w:rsid w:val="00BE3177"/>
    <w:rsid w:val="00BE3402"/>
    <w:rsid w:val="00BE4F06"/>
    <w:rsid w:val="00BE5075"/>
    <w:rsid w:val="00BE6252"/>
    <w:rsid w:val="00BE6359"/>
    <w:rsid w:val="00BE6670"/>
    <w:rsid w:val="00BE6B0B"/>
    <w:rsid w:val="00BE6BB7"/>
    <w:rsid w:val="00BE71E9"/>
    <w:rsid w:val="00BE7311"/>
    <w:rsid w:val="00BE7B65"/>
    <w:rsid w:val="00BE7C4B"/>
    <w:rsid w:val="00BF00BE"/>
    <w:rsid w:val="00BF09F8"/>
    <w:rsid w:val="00BF11A3"/>
    <w:rsid w:val="00BF14AA"/>
    <w:rsid w:val="00BF159F"/>
    <w:rsid w:val="00BF17F8"/>
    <w:rsid w:val="00BF30B7"/>
    <w:rsid w:val="00BF368C"/>
    <w:rsid w:val="00BF3A4D"/>
    <w:rsid w:val="00BF3A57"/>
    <w:rsid w:val="00BF3CBF"/>
    <w:rsid w:val="00BF412B"/>
    <w:rsid w:val="00BF41AB"/>
    <w:rsid w:val="00BF5503"/>
    <w:rsid w:val="00BF5C61"/>
    <w:rsid w:val="00BF613A"/>
    <w:rsid w:val="00BF6D6C"/>
    <w:rsid w:val="00C00BF2"/>
    <w:rsid w:val="00C01405"/>
    <w:rsid w:val="00C01C26"/>
    <w:rsid w:val="00C01E81"/>
    <w:rsid w:val="00C024AA"/>
    <w:rsid w:val="00C024FC"/>
    <w:rsid w:val="00C035F0"/>
    <w:rsid w:val="00C03B84"/>
    <w:rsid w:val="00C04778"/>
    <w:rsid w:val="00C047BB"/>
    <w:rsid w:val="00C047E4"/>
    <w:rsid w:val="00C056FE"/>
    <w:rsid w:val="00C05779"/>
    <w:rsid w:val="00C05967"/>
    <w:rsid w:val="00C062C3"/>
    <w:rsid w:val="00C06D5F"/>
    <w:rsid w:val="00C06FEC"/>
    <w:rsid w:val="00C104C7"/>
    <w:rsid w:val="00C107C4"/>
    <w:rsid w:val="00C1091F"/>
    <w:rsid w:val="00C10B78"/>
    <w:rsid w:val="00C114D5"/>
    <w:rsid w:val="00C11ABB"/>
    <w:rsid w:val="00C12138"/>
    <w:rsid w:val="00C12507"/>
    <w:rsid w:val="00C12C23"/>
    <w:rsid w:val="00C1318B"/>
    <w:rsid w:val="00C1343B"/>
    <w:rsid w:val="00C13641"/>
    <w:rsid w:val="00C136FF"/>
    <w:rsid w:val="00C13A1E"/>
    <w:rsid w:val="00C13E15"/>
    <w:rsid w:val="00C140B1"/>
    <w:rsid w:val="00C14495"/>
    <w:rsid w:val="00C145BF"/>
    <w:rsid w:val="00C14C14"/>
    <w:rsid w:val="00C15C07"/>
    <w:rsid w:val="00C16166"/>
    <w:rsid w:val="00C163D1"/>
    <w:rsid w:val="00C166B4"/>
    <w:rsid w:val="00C169F2"/>
    <w:rsid w:val="00C17C46"/>
    <w:rsid w:val="00C20044"/>
    <w:rsid w:val="00C20A2A"/>
    <w:rsid w:val="00C20B0A"/>
    <w:rsid w:val="00C20BDB"/>
    <w:rsid w:val="00C20ECA"/>
    <w:rsid w:val="00C21862"/>
    <w:rsid w:val="00C21C15"/>
    <w:rsid w:val="00C21C5C"/>
    <w:rsid w:val="00C21D4B"/>
    <w:rsid w:val="00C221D5"/>
    <w:rsid w:val="00C23497"/>
    <w:rsid w:val="00C23918"/>
    <w:rsid w:val="00C2396A"/>
    <w:rsid w:val="00C242F5"/>
    <w:rsid w:val="00C244A5"/>
    <w:rsid w:val="00C245A0"/>
    <w:rsid w:val="00C24611"/>
    <w:rsid w:val="00C24ABC"/>
    <w:rsid w:val="00C24B88"/>
    <w:rsid w:val="00C24F50"/>
    <w:rsid w:val="00C253A1"/>
    <w:rsid w:val="00C2589B"/>
    <w:rsid w:val="00C259BD"/>
    <w:rsid w:val="00C25B98"/>
    <w:rsid w:val="00C265BB"/>
    <w:rsid w:val="00C26AE0"/>
    <w:rsid w:val="00C27E42"/>
    <w:rsid w:val="00C3035F"/>
    <w:rsid w:val="00C31147"/>
    <w:rsid w:val="00C3149F"/>
    <w:rsid w:val="00C31D1D"/>
    <w:rsid w:val="00C3217D"/>
    <w:rsid w:val="00C32335"/>
    <w:rsid w:val="00C32577"/>
    <w:rsid w:val="00C32673"/>
    <w:rsid w:val="00C32730"/>
    <w:rsid w:val="00C32C2C"/>
    <w:rsid w:val="00C33C69"/>
    <w:rsid w:val="00C33DE7"/>
    <w:rsid w:val="00C34423"/>
    <w:rsid w:val="00C367E9"/>
    <w:rsid w:val="00C40DA7"/>
    <w:rsid w:val="00C41686"/>
    <w:rsid w:val="00C42ACE"/>
    <w:rsid w:val="00C42BA3"/>
    <w:rsid w:val="00C42FBD"/>
    <w:rsid w:val="00C444E8"/>
    <w:rsid w:val="00C44526"/>
    <w:rsid w:val="00C4476C"/>
    <w:rsid w:val="00C46142"/>
    <w:rsid w:val="00C46509"/>
    <w:rsid w:val="00C465FE"/>
    <w:rsid w:val="00C46A3D"/>
    <w:rsid w:val="00C47650"/>
    <w:rsid w:val="00C47AC5"/>
    <w:rsid w:val="00C47C43"/>
    <w:rsid w:val="00C511BB"/>
    <w:rsid w:val="00C5123C"/>
    <w:rsid w:val="00C514C6"/>
    <w:rsid w:val="00C51623"/>
    <w:rsid w:val="00C51B53"/>
    <w:rsid w:val="00C52BA0"/>
    <w:rsid w:val="00C52EE9"/>
    <w:rsid w:val="00C52F7E"/>
    <w:rsid w:val="00C53118"/>
    <w:rsid w:val="00C5325D"/>
    <w:rsid w:val="00C53850"/>
    <w:rsid w:val="00C543FD"/>
    <w:rsid w:val="00C5462A"/>
    <w:rsid w:val="00C54856"/>
    <w:rsid w:val="00C5506D"/>
    <w:rsid w:val="00C55284"/>
    <w:rsid w:val="00C5546C"/>
    <w:rsid w:val="00C55828"/>
    <w:rsid w:val="00C55B3C"/>
    <w:rsid w:val="00C55CE6"/>
    <w:rsid w:val="00C56160"/>
    <w:rsid w:val="00C562BB"/>
    <w:rsid w:val="00C568C9"/>
    <w:rsid w:val="00C56A6A"/>
    <w:rsid w:val="00C56AA3"/>
    <w:rsid w:val="00C56E2B"/>
    <w:rsid w:val="00C56E92"/>
    <w:rsid w:val="00C57072"/>
    <w:rsid w:val="00C57908"/>
    <w:rsid w:val="00C6037B"/>
    <w:rsid w:val="00C60604"/>
    <w:rsid w:val="00C6064D"/>
    <w:rsid w:val="00C613C3"/>
    <w:rsid w:val="00C616B5"/>
    <w:rsid w:val="00C629FC"/>
    <w:rsid w:val="00C62AD5"/>
    <w:rsid w:val="00C6309A"/>
    <w:rsid w:val="00C635CF"/>
    <w:rsid w:val="00C63809"/>
    <w:rsid w:val="00C63E38"/>
    <w:rsid w:val="00C6437A"/>
    <w:rsid w:val="00C652BE"/>
    <w:rsid w:val="00C65835"/>
    <w:rsid w:val="00C66D93"/>
    <w:rsid w:val="00C705AC"/>
    <w:rsid w:val="00C70BFF"/>
    <w:rsid w:val="00C715C6"/>
    <w:rsid w:val="00C71B5E"/>
    <w:rsid w:val="00C73B72"/>
    <w:rsid w:val="00C73E89"/>
    <w:rsid w:val="00C74281"/>
    <w:rsid w:val="00C747F2"/>
    <w:rsid w:val="00C74A23"/>
    <w:rsid w:val="00C74D9C"/>
    <w:rsid w:val="00C74E99"/>
    <w:rsid w:val="00C755A3"/>
    <w:rsid w:val="00C75A4A"/>
    <w:rsid w:val="00C75B30"/>
    <w:rsid w:val="00C764E1"/>
    <w:rsid w:val="00C76BAC"/>
    <w:rsid w:val="00C76DA5"/>
    <w:rsid w:val="00C775F3"/>
    <w:rsid w:val="00C77837"/>
    <w:rsid w:val="00C77ED4"/>
    <w:rsid w:val="00C804CD"/>
    <w:rsid w:val="00C80860"/>
    <w:rsid w:val="00C80941"/>
    <w:rsid w:val="00C81252"/>
    <w:rsid w:val="00C8157F"/>
    <w:rsid w:val="00C8248D"/>
    <w:rsid w:val="00C82602"/>
    <w:rsid w:val="00C82911"/>
    <w:rsid w:val="00C83042"/>
    <w:rsid w:val="00C83069"/>
    <w:rsid w:val="00C83673"/>
    <w:rsid w:val="00C83C1A"/>
    <w:rsid w:val="00C83D39"/>
    <w:rsid w:val="00C84295"/>
    <w:rsid w:val="00C84C7C"/>
    <w:rsid w:val="00C85595"/>
    <w:rsid w:val="00C85807"/>
    <w:rsid w:val="00C86A41"/>
    <w:rsid w:val="00C86F49"/>
    <w:rsid w:val="00C87061"/>
    <w:rsid w:val="00C872C7"/>
    <w:rsid w:val="00C8786D"/>
    <w:rsid w:val="00C87A04"/>
    <w:rsid w:val="00C9002C"/>
    <w:rsid w:val="00C90EB0"/>
    <w:rsid w:val="00C91538"/>
    <w:rsid w:val="00C918E5"/>
    <w:rsid w:val="00C91D4A"/>
    <w:rsid w:val="00C91E9C"/>
    <w:rsid w:val="00C91FBC"/>
    <w:rsid w:val="00C9216B"/>
    <w:rsid w:val="00C92513"/>
    <w:rsid w:val="00C929C5"/>
    <w:rsid w:val="00C92ACF"/>
    <w:rsid w:val="00C9317C"/>
    <w:rsid w:val="00C93903"/>
    <w:rsid w:val="00C939FC"/>
    <w:rsid w:val="00C93C6B"/>
    <w:rsid w:val="00C944CD"/>
    <w:rsid w:val="00C946B9"/>
    <w:rsid w:val="00C94D69"/>
    <w:rsid w:val="00C95797"/>
    <w:rsid w:val="00C95C81"/>
    <w:rsid w:val="00C95D03"/>
    <w:rsid w:val="00C95DA3"/>
    <w:rsid w:val="00C96DFE"/>
    <w:rsid w:val="00C96FD5"/>
    <w:rsid w:val="00CA002F"/>
    <w:rsid w:val="00CA03F4"/>
    <w:rsid w:val="00CA04E2"/>
    <w:rsid w:val="00CA0F4E"/>
    <w:rsid w:val="00CA17B8"/>
    <w:rsid w:val="00CA1C24"/>
    <w:rsid w:val="00CA1D71"/>
    <w:rsid w:val="00CA1FD3"/>
    <w:rsid w:val="00CA21A3"/>
    <w:rsid w:val="00CA288D"/>
    <w:rsid w:val="00CA34EA"/>
    <w:rsid w:val="00CA3D6F"/>
    <w:rsid w:val="00CA40F9"/>
    <w:rsid w:val="00CA4B44"/>
    <w:rsid w:val="00CA4B92"/>
    <w:rsid w:val="00CA508C"/>
    <w:rsid w:val="00CA529C"/>
    <w:rsid w:val="00CA52F4"/>
    <w:rsid w:val="00CA54A0"/>
    <w:rsid w:val="00CA5740"/>
    <w:rsid w:val="00CA6BA0"/>
    <w:rsid w:val="00CA6C9D"/>
    <w:rsid w:val="00CA6E41"/>
    <w:rsid w:val="00CA70BC"/>
    <w:rsid w:val="00CA7701"/>
    <w:rsid w:val="00CB064E"/>
    <w:rsid w:val="00CB08DA"/>
    <w:rsid w:val="00CB0A45"/>
    <w:rsid w:val="00CB15AD"/>
    <w:rsid w:val="00CB16F1"/>
    <w:rsid w:val="00CB1B82"/>
    <w:rsid w:val="00CB2055"/>
    <w:rsid w:val="00CB22BE"/>
    <w:rsid w:val="00CB23C0"/>
    <w:rsid w:val="00CB26D2"/>
    <w:rsid w:val="00CB2EDD"/>
    <w:rsid w:val="00CB2F39"/>
    <w:rsid w:val="00CB2FA9"/>
    <w:rsid w:val="00CB3344"/>
    <w:rsid w:val="00CB3547"/>
    <w:rsid w:val="00CB3B73"/>
    <w:rsid w:val="00CB3FBD"/>
    <w:rsid w:val="00CB40E0"/>
    <w:rsid w:val="00CB4C8D"/>
    <w:rsid w:val="00CB54A3"/>
    <w:rsid w:val="00CB5527"/>
    <w:rsid w:val="00CB5848"/>
    <w:rsid w:val="00CB5AC4"/>
    <w:rsid w:val="00CB6D2A"/>
    <w:rsid w:val="00CB7268"/>
    <w:rsid w:val="00CB7592"/>
    <w:rsid w:val="00CB766A"/>
    <w:rsid w:val="00CB7AAF"/>
    <w:rsid w:val="00CB7D63"/>
    <w:rsid w:val="00CC067A"/>
    <w:rsid w:val="00CC0686"/>
    <w:rsid w:val="00CC09C3"/>
    <w:rsid w:val="00CC0DA9"/>
    <w:rsid w:val="00CC0E19"/>
    <w:rsid w:val="00CC1051"/>
    <w:rsid w:val="00CC1554"/>
    <w:rsid w:val="00CC17BF"/>
    <w:rsid w:val="00CC213C"/>
    <w:rsid w:val="00CC24E3"/>
    <w:rsid w:val="00CC2E6F"/>
    <w:rsid w:val="00CC2F92"/>
    <w:rsid w:val="00CC3224"/>
    <w:rsid w:val="00CC37F0"/>
    <w:rsid w:val="00CC38C1"/>
    <w:rsid w:val="00CC44CA"/>
    <w:rsid w:val="00CC46A2"/>
    <w:rsid w:val="00CC479A"/>
    <w:rsid w:val="00CC59A5"/>
    <w:rsid w:val="00CC5F9E"/>
    <w:rsid w:val="00CC6374"/>
    <w:rsid w:val="00CC6F8F"/>
    <w:rsid w:val="00CC6F92"/>
    <w:rsid w:val="00CC720B"/>
    <w:rsid w:val="00CC786F"/>
    <w:rsid w:val="00CC7A1E"/>
    <w:rsid w:val="00CD0448"/>
    <w:rsid w:val="00CD162D"/>
    <w:rsid w:val="00CD18B3"/>
    <w:rsid w:val="00CD1DAE"/>
    <w:rsid w:val="00CD20E8"/>
    <w:rsid w:val="00CD3C8C"/>
    <w:rsid w:val="00CD418E"/>
    <w:rsid w:val="00CD460B"/>
    <w:rsid w:val="00CD46A7"/>
    <w:rsid w:val="00CD476F"/>
    <w:rsid w:val="00CD60E4"/>
    <w:rsid w:val="00CD6566"/>
    <w:rsid w:val="00CD7666"/>
    <w:rsid w:val="00CD7EEC"/>
    <w:rsid w:val="00CE0234"/>
    <w:rsid w:val="00CE2618"/>
    <w:rsid w:val="00CE2798"/>
    <w:rsid w:val="00CE361F"/>
    <w:rsid w:val="00CE3D45"/>
    <w:rsid w:val="00CE4229"/>
    <w:rsid w:val="00CE4D62"/>
    <w:rsid w:val="00CE5007"/>
    <w:rsid w:val="00CE583A"/>
    <w:rsid w:val="00CE63FD"/>
    <w:rsid w:val="00CE7871"/>
    <w:rsid w:val="00CE7C78"/>
    <w:rsid w:val="00CE7F7B"/>
    <w:rsid w:val="00CF023F"/>
    <w:rsid w:val="00CF04AF"/>
    <w:rsid w:val="00CF05AD"/>
    <w:rsid w:val="00CF0E0D"/>
    <w:rsid w:val="00CF0E88"/>
    <w:rsid w:val="00CF1292"/>
    <w:rsid w:val="00CF1E08"/>
    <w:rsid w:val="00CF31BE"/>
    <w:rsid w:val="00CF392F"/>
    <w:rsid w:val="00CF3A61"/>
    <w:rsid w:val="00CF43C4"/>
    <w:rsid w:val="00CF4CDC"/>
    <w:rsid w:val="00CF5172"/>
    <w:rsid w:val="00CF5EAD"/>
    <w:rsid w:val="00CF7131"/>
    <w:rsid w:val="00CF7C43"/>
    <w:rsid w:val="00D003EF"/>
    <w:rsid w:val="00D008E7"/>
    <w:rsid w:val="00D01075"/>
    <w:rsid w:val="00D022FA"/>
    <w:rsid w:val="00D02976"/>
    <w:rsid w:val="00D02B1C"/>
    <w:rsid w:val="00D02D8D"/>
    <w:rsid w:val="00D02E08"/>
    <w:rsid w:val="00D04078"/>
    <w:rsid w:val="00D041D7"/>
    <w:rsid w:val="00D05822"/>
    <w:rsid w:val="00D062DC"/>
    <w:rsid w:val="00D0688D"/>
    <w:rsid w:val="00D068F8"/>
    <w:rsid w:val="00D07845"/>
    <w:rsid w:val="00D10753"/>
    <w:rsid w:val="00D10E28"/>
    <w:rsid w:val="00D11AC1"/>
    <w:rsid w:val="00D12C78"/>
    <w:rsid w:val="00D1316D"/>
    <w:rsid w:val="00D1344E"/>
    <w:rsid w:val="00D13604"/>
    <w:rsid w:val="00D14074"/>
    <w:rsid w:val="00D14E13"/>
    <w:rsid w:val="00D14F1E"/>
    <w:rsid w:val="00D15C1A"/>
    <w:rsid w:val="00D16C84"/>
    <w:rsid w:val="00D16D4F"/>
    <w:rsid w:val="00D178FD"/>
    <w:rsid w:val="00D20192"/>
    <w:rsid w:val="00D208EF"/>
    <w:rsid w:val="00D20CE3"/>
    <w:rsid w:val="00D21064"/>
    <w:rsid w:val="00D218EF"/>
    <w:rsid w:val="00D22257"/>
    <w:rsid w:val="00D22740"/>
    <w:rsid w:val="00D236E2"/>
    <w:rsid w:val="00D23F4F"/>
    <w:rsid w:val="00D2425A"/>
    <w:rsid w:val="00D247BF"/>
    <w:rsid w:val="00D24E5D"/>
    <w:rsid w:val="00D25636"/>
    <w:rsid w:val="00D25C9A"/>
    <w:rsid w:val="00D27738"/>
    <w:rsid w:val="00D30BCC"/>
    <w:rsid w:val="00D31903"/>
    <w:rsid w:val="00D31BBD"/>
    <w:rsid w:val="00D321A9"/>
    <w:rsid w:val="00D324FD"/>
    <w:rsid w:val="00D3252C"/>
    <w:rsid w:val="00D3338B"/>
    <w:rsid w:val="00D337A9"/>
    <w:rsid w:val="00D338B9"/>
    <w:rsid w:val="00D33917"/>
    <w:rsid w:val="00D33B1E"/>
    <w:rsid w:val="00D346AC"/>
    <w:rsid w:val="00D34A67"/>
    <w:rsid w:val="00D34D4F"/>
    <w:rsid w:val="00D352E4"/>
    <w:rsid w:val="00D35672"/>
    <w:rsid w:val="00D356EC"/>
    <w:rsid w:val="00D36D11"/>
    <w:rsid w:val="00D36E06"/>
    <w:rsid w:val="00D36E7F"/>
    <w:rsid w:val="00D3719E"/>
    <w:rsid w:val="00D378E3"/>
    <w:rsid w:val="00D379C3"/>
    <w:rsid w:val="00D4012E"/>
    <w:rsid w:val="00D40E4D"/>
    <w:rsid w:val="00D4258E"/>
    <w:rsid w:val="00D426FB"/>
    <w:rsid w:val="00D42C55"/>
    <w:rsid w:val="00D440C5"/>
    <w:rsid w:val="00D4450B"/>
    <w:rsid w:val="00D45080"/>
    <w:rsid w:val="00D45FC4"/>
    <w:rsid w:val="00D4634E"/>
    <w:rsid w:val="00D467D1"/>
    <w:rsid w:val="00D467E0"/>
    <w:rsid w:val="00D4698C"/>
    <w:rsid w:val="00D46E69"/>
    <w:rsid w:val="00D470FD"/>
    <w:rsid w:val="00D47140"/>
    <w:rsid w:val="00D473E8"/>
    <w:rsid w:val="00D50774"/>
    <w:rsid w:val="00D50971"/>
    <w:rsid w:val="00D514A4"/>
    <w:rsid w:val="00D516A7"/>
    <w:rsid w:val="00D51948"/>
    <w:rsid w:val="00D52B8A"/>
    <w:rsid w:val="00D52D1B"/>
    <w:rsid w:val="00D53058"/>
    <w:rsid w:val="00D537B9"/>
    <w:rsid w:val="00D53D67"/>
    <w:rsid w:val="00D53F5F"/>
    <w:rsid w:val="00D5464D"/>
    <w:rsid w:val="00D547B4"/>
    <w:rsid w:val="00D553E0"/>
    <w:rsid w:val="00D56649"/>
    <w:rsid w:val="00D56C0A"/>
    <w:rsid w:val="00D56CF1"/>
    <w:rsid w:val="00D57DBF"/>
    <w:rsid w:val="00D62A1D"/>
    <w:rsid w:val="00D639D6"/>
    <w:rsid w:val="00D64A6A"/>
    <w:rsid w:val="00D64EE8"/>
    <w:rsid w:val="00D650AF"/>
    <w:rsid w:val="00D661A2"/>
    <w:rsid w:val="00D66330"/>
    <w:rsid w:val="00D6662C"/>
    <w:rsid w:val="00D66711"/>
    <w:rsid w:val="00D669B3"/>
    <w:rsid w:val="00D67838"/>
    <w:rsid w:val="00D7083E"/>
    <w:rsid w:val="00D70E47"/>
    <w:rsid w:val="00D71B07"/>
    <w:rsid w:val="00D71F77"/>
    <w:rsid w:val="00D72D81"/>
    <w:rsid w:val="00D73209"/>
    <w:rsid w:val="00D73394"/>
    <w:rsid w:val="00D73A1D"/>
    <w:rsid w:val="00D73E71"/>
    <w:rsid w:val="00D741ED"/>
    <w:rsid w:val="00D74645"/>
    <w:rsid w:val="00D74A7C"/>
    <w:rsid w:val="00D74EAD"/>
    <w:rsid w:val="00D7525F"/>
    <w:rsid w:val="00D7534D"/>
    <w:rsid w:val="00D7573C"/>
    <w:rsid w:val="00D75A60"/>
    <w:rsid w:val="00D75CEC"/>
    <w:rsid w:val="00D75DE9"/>
    <w:rsid w:val="00D75FB3"/>
    <w:rsid w:val="00D7629B"/>
    <w:rsid w:val="00D7631B"/>
    <w:rsid w:val="00D767DD"/>
    <w:rsid w:val="00D77458"/>
    <w:rsid w:val="00D8040D"/>
    <w:rsid w:val="00D80994"/>
    <w:rsid w:val="00D80FB3"/>
    <w:rsid w:val="00D82701"/>
    <w:rsid w:val="00D82B7A"/>
    <w:rsid w:val="00D8367E"/>
    <w:rsid w:val="00D84130"/>
    <w:rsid w:val="00D84C02"/>
    <w:rsid w:val="00D8507B"/>
    <w:rsid w:val="00D85B45"/>
    <w:rsid w:val="00D862C1"/>
    <w:rsid w:val="00D86902"/>
    <w:rsid w:val="00D87476"/>
    <w:rsid w:val="00D901D7"/>
    <w:rsid w:val="00D902FB"/>
    <w:rsid w:val="00D9049A"/>
    <w:rsid w:val="00D9063D"/>
    <w:rsid w:val="00D91160"/>
    <w:rsid w:val="00D911C3"/>
    <w:rsid w:val="00D91262"/>
    <w:rsid w:val="00D92441"/>
    <w:rsid w:val="00D9291E"/>
    <w:rsid w:val="00D92E3A"/>
    <w:rsid w:val="00D93385"/>
    <w:rsid w:val="00D93A30"/>
    <w:rsid w:val="00D93A60"/>
    <w:rsid w:val="00D93C60"/>
    <w:rsid w:val="00D942D8"/>
    <w:rsid w:val="00D942E9"/>
    <w:rsid w:val="00D945E8"/>
    <w:rsid w:val="00D95001"/>
    <w:rsid w:val="00D95053"/>
    <w:rsid w:val="00D955A3"/>
    <w:rsid w:val="00D95D6D"/>
    <w:rsid w:val="00D9671D"/>
    <w:rsid w:val="00D96889"/>
    <w:rsid w:val="00D96AB2"/>
    <w:rsid w:val="00D9724A"/>
    <w:rsid w:val="00D9742E"/>
    <w:rsid w:val="00DA03E7"/>
    <w:rsid w:val="00DA0C71"/>
    <w:rsid w:val="00DA1E1F"/>
    <w:rsid w:val="00DA20AD"/>
    <w:rsid w:val="00DA2BA7"/>
    <w:rsid w:val="00DA33FB"/>
    <w:rsid w:val="00DA433C"/>
    <w:rsid w:val="00DA46A5"/>
    <w:rsid w:val="00DA478A"/>
    <w:rsid w:val="00DA53CB"/>
    <w:rsid w:val="00DA6D74"/>
    <w:rsid w:val="00DA6ECD"/>
    <w:rsid w:val="00DA7144"/>
    <w:rsid w:val="00DA7628"/>
    <w:rsid w:val="00DA7DFA"/>
    <w:rsid w:val="00DB085A"/>
    <w:rsid w:val="00DB1463"/>
    <w:rsid w:val="00DB2955"/>
    <w:rsid w:val="00DB2B51"/>
    <w:rsid w:val="00DB2C7F"/>
    <w:rsid w:val="00DB310D"/>
    <w:rsid w:val="00DB3758"/>
    <w:rsid w:val="00DB37C5"/>
    <w:rsid w:val="00DB3F7C"/>
    <w:rsid w:val="00DB4759"/>
    <w:rsid w:val="00DB47F0"/>
    <w:rsid w:val="00DB4CDA"/>
    <w:rsid w:val="00DB577E"/>
    <w:rsid w:val="00DB70E3"/>
    <w:rsid w:val="00DB71E3"/>
    <w:rsid w:val="00DB75C8"/>
    <w:rsid w:val="00DC044C"/>
    <w:rsid w:val="00DC052F"/>
    <w:rsid w:val="00DC068B"/>
    <w:rsid w:val="00DC19CE"/>
    <w:rsid w:val="00DC1A7A"/>
    <w:rsid w:val="00DC253A"/>
    <w:rsid w:val="00DC4B3F"/>
    <w:rsid w:val="00DC5771"/>
    <w:rsid w:val="00DC5FCC"/>
    <w:rsid w:val="00DC60B6"/>
    <w:rsid w:val="00DC6D05"/>
    <w:rsid w:val="00DC6F11"/>
    <w:rsid w:val="00DD03B7"/>
    <w:rsid w:val="00DD03F6"/>
    <w:rsid w:val="00DD08A1"/>
    <w:rsid w:val="00DD0B15"/>
    <w:rsid w:val="00DD15F0"/>
    <w:rsid w:val="00DD18BB"/>
    <w:rsid w:val="00DD1E0D"/>
    <w:rsid w:val="00DD222F"/>
    <w:rsid w:val="00DD3126"/>
    <w:rsid w:val="00DD334C"/>
    <w:rsid w:val="00DD370B"/>
    <w:rsid w:val="00DD3AA3"/>
    <w:rsid w:val="00DD3BA0"/>
    <w:rsid w:val="00DD40A2"/>
    <w:rsid w:val="00DD4508"/>
    <w:rsid w:val="00DD4DCA"/>
    <w:rsid w:val="00DD5366"/>
    <w:rsid w:val="00DD5E2E"/>
    <w:rsid w:val="00DD6132"/>
    <w:rsid w:val="00DD66A1"/>
    <w:rsid w:val="00DD698D"/>
    <w:rsid w:val="00DD6A13"/>
    <w:rsid w:val="00DD777B"/>
    <w:rsid w:val="00DD7D74"/>
    <w:rsid w:val="00DE005C"/>
    <w:rsid w:val="00DE00E1"/>
    <w:rsid w:val="00DE0180"/>
    <w:rsid w:val="00DE03ED"/>
    <w:rsid w:val="00DE1552"/>
    <w:rsid w:val="00DE21A6"/>
    <w:rsid w:val="00DE2359"/>
    <w:rsid w:val="00DE2606"/>
    <w:rsid w:val="00DE2BCB"/>
    <w:rsid w:val="00DE2F44"/>
    <w:rsid w:val="00DE3409"/>
    <w:rsid w:val="00DE38A7"/>
    <w:rsid w:val="00DE444D"/>
    <w:rsid w:val="00DE44F2"/>
    <w:rsid w:val="00DE48AD"/>
    <w:rsid w:val="00DE5F0A"/>
    <w:rsid w:val="00DE5FA6"/>
    <w:rsid w:val="00DE616C"/>
    <w:rsid w:val="00DE6727"/>
    <w:rsid w:val="00DE676F"/>
    <w:rsid w:val="00DE6BB1"/>
    <w:rsid w:val="00DE7254"/>
    <w:rsid w:val="00DE74E9"/>
    <w:rsid w:val="00DE7EF9"/>
    <w:rsid w:val="00DF0708"/>
    <w:rsid w:val="00DF07AE"/>
    <w:rsid w:val="00DF1513"/>
    <w:rsid w:val="00DF19BF"/>
    <w:rsid w:val="00DF1B07"/>
    <w:rsid w:val="00DF262E"/>
    <w:rsid w:val="00DF4657"/>
    <w:rsid w:val="00DF6445"/>
    <w:rsid w:val="00DF6FC1"/>
    <w:rsid w:val="00DF79F9"/>
    <w:rsid w:val="00DF7DEF"/>
    <w:rsid w:val="00E00106"/>
    <w:rsid w:val="00E001DB"/>
    <w:rsid w:val="00E00E0C"/>
    <w:rsid w:val="00E0142B"/>
    <w:rsid w:val="00E02863"/>
    <w:rsid w:val="00E02F00"/>
    <w:rsid w:val="00E02FD6"/>
    <w:rsid w:val="00E03711"/>
    <w:rsid w:val="00E047C7"/>
    <w:rsid w:val="00E05354"/>
    <w:rsid w:val="00E058E3"/>
    <w:rsid w:val="00E06F5B"/>
    <w:rsid w:val="00E0737C"/>
    <w:rsid w:val="00E0755F"/>
    <w:rsid w:val="00E07864"/>
    <w:rsid w:val="00E079E6"/>
    <w:rsid w:val="00E07CF1"/>
    <w:rsid w:val="00E1090C"/>
    <w:rsid w:val="00E10D88"/>
    <w:rsid w:val="00E11022"/>
    <w:rsid w:val="00E1150E"/>
    <w:rsid w:val="00E1179B"/>
    <w:rsid w:val="00E11C50"/>
    <w:rsid w:val="00E12083"/>
    <w:rsid w:val="00E12AB9"/>
    <w:rsid w:val="00E12B74"/>
    <w:rsid w:val="00E12C9C"/>
    <w:rsid w:val="00E1337C"/>
    <w:rsid w:val="00E13467"/>
    <w:rsid w:val="00E1377D"/>
    <w:rsid w:val="00E14037"/>
    <w:rsid w:val="00E14079"/>
    <w:rsid w:val="00E14391"/>
    <w:rsid w:val="00E14DD5"/>
    <w:rsid w:val="00E15A46"/>
    <w:rsid w:val="00E15DA8"/>
    <w:rsid w:val="00E15FCA"/>
    <w:rsid w:val="00E16E0B"/>
    <w:rsid w:val="00E17D32"/>
    <w:rsid w:val="00E20E36"/>
    <w:rsid w:val="00E213EF"/>
    <w:rsid w:val="00E21892"/>
    <w:rsid w:val="00E2193A"/>
    <w:rsid w:val="00E224A7"/>
    <w:rsid w:val="00E227EA"/>
    <w:rsid w:val="00E22AB9"/>
    <w:rsid w:val="00E22C8F"/>
    <w:rsid w:val="00E235FA"/>
    <w:rsid w:val="00E23791"/>
    <w:rsid w:val="00E23B17"/>
    <w:rsid w:val="00E24C1E"/>
    <w:rsid w:val="00E24D29"/>
    <w:rsid w:val="00E2540A"/>
    <w:rsid w:val="00E26165"/>
    <w:rsid w:val="00E269A4"/>
    <w:rsid w:val="00E26EFB"/>
    <w:rsid w:val="00E270AC"/>
    <w:rsid w:val="00E2751A"/>
    <w:rsid w:val="00E31493"/>
    <w:rsid w:val="00E316B8"/>
    <w:rsid w:val="00E31BCB"/>
    <w:rsid w:val="00E32BBC"/>
    <w:rsid w:val="00E32C64"/>
    <w:rsid w:val="00E3390B"/>
    <w:rsid w:val="00E33A21"/>
    <w:rsid w:val="00E33A5A"/>
    <w:rsid w:val="00E33AAC"/>
    <w:rsid w:val="00E33DD1"/>
    <w:rsid w:val="00E33EBD"/>
    <w:rsid w:val="00E33EE1"/>
    <w:rsid w:val="00E345CB"/>
    <w:rsid w:val="00E3493E"/>
    <w:rsid w:val="00E349E6"/>
    <w:rsid w:val="00E34C87"/>
    <w:rsid w:val="00E35475"/>
    <w:rsid w:val="00E35AC1"/>
    <w:rsid w:val="00E35B96"/>
    <w:rsid w:val="00E35DED"/>
    <w:rsid w:val="00E35FA2"/>
    <w:rsid w:val="00E36109"/>
    <w:rsid w:val="00E36381"/>
    <w:rsid w:val="00E36A78"/>
    <w:rsid w:val="00E36F53"/>
    <w:rsid w:val="00E36F95"/>
    <w:rsid w:val="00E371D7"/>
    <w:rsid w:val="00E3771B"/>
    <w:rsid w:val="00E41086"/>
    <w:rsid w:val="00E410DC"/>
    <w:rsid w:val="00E42B48"/>
    <w:rsid w:val="00E42D63"/>
    <w:rsid w:val="00E42F88"/>
    <w:rsid w:val="00E43647"/>
    <w:rsid w:val="00E43762"/>
    <w:rsid w:val="00E4401B"/>
    <w:rsid w:val="00E443D4"/>
    <w:rsid w:val="00E453E0"/>
    <w:rsid w:val="00E457FC"/>
    <w:rsid w:val="00E4592F"/>
    <w:rsid w:val="00E4594D"/>
    <w:rsid w:val="00E45BE7"/>
    <w:rsid w:val="00E46188"/>
    <w:rsid w:val="00E46809"/>
    <w:rsid w:val="00E469D5"/>
    <w:rsid w:val="00E50483"/>
    <w:rsid w:val="00E5160D"/>
    <w:rsid w:val="00E53219"/>
    <w:rsid w:val="00E53F1C"/>
    <w:rsid w:val="00E547F5"/>
    <w:rsid w:val="00E54FDA"/>
    <w:rsid w:val="00E56A38"/>
    <w:rsid w:val="00E56FD2"/>
    <w:rsid w:val="00E57568"/>
    <w:rsid w:val="00E57A7B"/>
    <w:rsid w:val="00E57C31"/>
    <w:rsid w:val="00E57D20"/>
    <w:rsid w:val="00E57E55"/>
    <w:rsid w:val="00E57E71"/>
    <w:rsid w:val="00E604D6"/>
    <w:rsid w:val="00E60B55"/>
    <w:rsid w:val="00E60EA0"/>
    <w:rsid w:val="00E61DD9"/>
    <w:rsid w:val="00E623F8"/>
    <w:rsid w:val="00E6274E"/>
    <w:rsid w:val="00E62A97"/>
    <w:rsid w:val="00E6343F"/>
    <w:rsid w:val="00E63463"/>
    <w:rsid w:val="00E6369D"/>
    <w:rsid w:val="00E63926"/>
    <w:rsid w:val="00E64706"/>
    <w:rsid w:val="00E648FF"/>
    <w:rsid w:val="00E651CC"/>
    <w:rsid w:val="00E652CD"/>
    <w:rsid w:val="00E673D1"/>
    <w:rsid w:val="00E67A7D"/>
    <w:rsid w:val="00E67B7A"/>
    <w:rsid w:val="00E7051A"/>
    <w:rsid w:val="00E70AF6"/>
    <w:rsid w:val="00E722E6"/>
    <w:rsid w:val="00E7253E"/>
    <w:rsid w:val="00E7256B"/>
    <w:rsid w:val="00E73429"/>
    <w:rsid w:val="00E737E7"/>
    <w:rsid w:val="00E73E77"/>
    <w:rsid w:val="00E742CC"/>
    <w:rsid w:val="00E74C5D"/>
    <w:rsid w:val="00E75042"/>
    <w:rsid w:val="00E7543B"/>
    <w:rsid w:val="00E755A7"/>
    <w:rsid w:val="00E76022"/>
    <w:rsid w:val="00E760D8"/>
    <w:rsid w:val="00E76191"/>
    <w:rsid w:val="00E7683B"/>
    <w:rsid w:val="00E76B36"/>
    <w:rsid w:val="00E770CD"/>
    <w:rsid w:val="00E77894"/>
    <w:rsid w:val="00E77C65"/>
    <w:rsid w:val="00E80376"/>
    <w:rsid w:val="00E808B2"/>
    <w:rsid w:val="00E818BF"/>
    <w:rsid w:val="00E81F1B"/>
    <w:rsid w:val="00E8213E"/>
    <w:rsid w:val="00E83548"/>
    <w:rsid w:val="00E835CA"/>
    <w:rsid w:val="00E83672"/>
    <w:rsid w:val="00E83BDE"/>
    <w:rsid w:val="00E83C4C"/>
    <w:rsid w:val="00E8417C"/>
    <w:rsid w:val="00E84343"/>
    <w:rsid w:val="00E84464"/>
    <w:rsid w:val="00E847AF"/>
    <w:rsid w:val="00E84B79"/>
    <w:rsid w:val="00E84C54"/>
    <w:rsid w:val="00E84D75"/>
    <w:rsid w:val="00E86B3D"/>
    <w:rsid w:val="00E86FDF"/>
    <w:rsid w:val="00E872CA"/>
    <w:rsid w:val="00E87614"/>
    <w:rsid w:val="00E87FC6"/>
    <w:rsid w:val="00E9000B"/>
    <w:rsid w:val="00E9095F"/>
    <w:rsid w:val="00E90997"/>
    <w:rsid w:val="00E91FE1"/>
    <w:rsid w:val="00E94275"/>
    <w:rsid w:val="00E94B7C"/>
    <w:rsid w:val="00E94BD0"/>
    <w:rsid w:val="00E95A41"/>
    <w:rsid w:val="00E961BE"/>
    <w:rsid w:val="00E9666B"/>
    <w:rsid w:val="00E96B61"/>
    <w:rsid w:val="00E97BC3"/>
    <w:rsid w:val="00EA00D3"/>
    <w:rsid w:val="00EA146C"/>
    <w:rsid w:val="00EA16BB"/>
    <w:rsid w:val="00EA171E"/>
    <w:rsid w:val="00EA1970"/>
    <w:rsid w:val="00EA1BE8"/>
    <w:rsid w:val="00EA35B4"/>
    <w:rsid w:val="00EA440B"/>
    <w:rsid w:val="00EA510C"/>
    <w:rsid w:val="00EA515E"/>
    <w:rsid w:val="00EA5577"/>
    <w:rsid w:val="00EA56BF"/>
    <w:rsid w:val="00EA5B67"/>
    <w:rsid w:val="00EA5BA6"/>
    <w:rsid w:val="00EA5DA7"/>
    <w:rsid w:val="00EA7BEF"/>
    <w:rsid w:val="00EB02B3"/>
    <w:rsid w:val="00EB0435"/>
    <w:rsid w:val="00EB0678"/>
    <w:rsid w:val="00EB0DF7"/>
    <w:rsid w:val="00EB1616"/>
    <w:rsid w:val="00EB1BEB"/>
    <w:rsid w:val="00EB20F8"/>
    <w:rsid w:val="00EB3454"/>
    <w:rsid w:val="00EB38D6"/>
    <w:rsid w:val="00EB41B6"/>
    <w:rsid w:val="00EB4877"/>
    <w:rsid w:val="00EB4AF1"/>
    <w:rsid w:val="00EB4D58"/>
    <w:rsid w:val="00EB508F"/>
    <w:rsid w:val="00EB549A"/>
    <w:rsid w:val="00EB54E6"/>
    <w:rsid w:val="00EB5F8F"/>
    <w:rsid w:val="00EB653D"/>
    <w:rsid w:val="00EB6951"/>
    <w:rsid w:val="00EB6C52"/>
    <w:rsid w:val="00EB72DF"/>
    <w:rsid w:val="00EB78B6"/>
    <w:rsid w:val="00EB7A67"/>
    <w:rsid w:val="00EC035D"/>
    <w:rsid w:val="00EC0762"/>
    <w:rsid w:val="00EC09B4"/>
    <w:rsid w:val="00EC0C57"/>
    <w:rsid w:val="00EC0DD3"/>
    <w:rsid w:val="00EC1169"/>
    <w:rsid w:val="00EC1363"/>
    <w:rsid w:val="00EC1433"/>
    <w:rsid w:val="00EC157F"/>
    <w:rsid w:val="00EC1A83"/>
    <w:rsid w:val="00EC2046"/>
    <w:rsid w:val="00EC20F5"/>
    <w:rsid w:val="00EC3043"/>
    <w:rsid w:val="00EC3942"/>
    <w:rsid w:val="00EC3EB5"/>
    <w:rsid w:val="00EC4059"/>
    <w:rsid w:val="00EC42BA"/>
    <w:rsid w:val="00EC4731"/>
    <w:rsid w:val="00EC5550"/>
    <w:rsid w:val="00EC680B"/>
    <w:rsid w:val="00EC6BDE"/>
    <w:rsid w:val="00EC77FD"/>
    <w:rsid w:val="00EC78AA"/>
    <w:rsid w:val="00EC7CAE"/>
    <w:rsid w:val="00EC7D78"/>
    <w:rsid w:val="00EC7FA5"/>
    <w:rsid w:val="00ED00CE"/>
    <w:rsid w:val="00ED06E0"/>
    <w:rsid w:val="00ED08BE"/>
    <w:rsid w:val="00ED0B8A"/>
    <w:rsid w:val="00ED0E5A"/>
    <w:rsid w:val="00ED11A1"/>
    <w:rsid w:val="00ED2C4C"/>
    <w:rsid w:val="00ED3A6F"/>
    <w:rsid w:val="00ED3A79"/>
    <w:rsid w:val="00ED3BAD"/>
    <w:rsid w:val="00ED444A"/>
    <w:rsid w:val="00ED5378"/>
    <w:rsid w:val="00ED5759"/>
    <w:rsid w:val="00ED5B45"/>
    <w:rsid w:val="00ED691A"/>
    <w:rsid w:val="00ED6FFB"/>
    <w:rsid w:val="00EE029D"/>
    <w:rsid w:val="00EE164F"/>
    <w:rsid w:val="00EE2780"/>
    <w:rsid w:val="00EE377F"/>
    <w:rsid w:val="00EE38FD"/>
    <w:rsid w:val="00EE3A5A"/>
    <w:rsid w:val="00EE4AC2"/>
    <w:rsid w:val="00EE51F9"/>
    <w:rsid w:val="00EE5543"/>
    <w:rsid w:val="00EE56B8"/>
    <w:rsid w:val="00EE657B"/>
    <w:rsid w:val="00EE676A"/>
    <w:rsid w:val="00EE7084"/>
    <w:rsid w:val="00EE75B0"/>
    <w:rsid w:val="00EE78CA"/>
    <w:rsid w:val="00EE7947"/>
    <w:rsid w:val="00EF0C3F"/>
    <w:rsid w:val="00EF0D9E"/>
    <w:rsid w:val="00EF111C"/>
    <w:rsid w:val="00EF2377"/>
    <w:rsid w:val="00EF27A3"/>
    <w:rsid w:val="00EF2872"/>
    <w:rsid w:val="00EF2ADA"/>
    <w:rsid w:val="00EF3416"/>
    <w:rsid w:val="00EF4100"/>
    <w:rsid w:val="00EF46B6"/>
    <w:rsid w:val="00EF4A62"/>
    <w:rsid w:val="00EF4E92"/>
    <w:rsid w:val="00EF4F0F"/>
    <w:rsid w:val="00EF5373"/>
    <w:rsid w:val="00EF6195"/>
    <w:rsid w:val="00EF6323"/>
    <w:rsid w:val="00EF63AE"/>
    <w:rsid w:val="00EF6480"/>
    <w:rsid w:val="00EF7000"/>
    <w:rsid w:val="00EF7649"/>
    <w:rsid w:val="00F004FF"/>
    <w:rsid w:val="00F007A7"/>
    <w:rsid w:val="00F00B47"/>
    <w:rsid w:val="00F00E30"/>
    <w:rsid w:val="00F00F83"/>
    <w:rsid w:val="00F0231B"/>
    <w:rsid w:val="00F0271E"/>
    <w:rsid w:val="00F03438"/>
    <w:rsid w:val="00F03777"/>
    <w:rsid w:val="00F037C9"/>
    <w:rsid w:val="00F03994"/>
    <w:rsid w:val="00F039A1"/>
    <w:rsid w:val="00F03CA5"/>
    <w:rsid w:val="00F04464"/>
    <w:rsid w:val="00F04BC4"/>
    <w:rsid w:val="00F04C92"/>
    <w:rsid w:val="00F04C9D"/>
    <w:rsid w:val="00F06A52"/>
    <w:rsid w:val="00F06CF3"/>
    <w:rsid w:val="00F06EF1"/>
    <w:rsid w:val="00F07134"/>
    <w:rsid w:val="00F079F2"/>
    <w:rsid w:val="00F07C6B"/>
    <w:rsid w:val="00F1081B"/>
    <w:rsid w:val="00F10DE4"/>
    <w:rsid w:val="00F11545"/>
    <w:rsid w:val="00F11766"/>
    <w:rsid w:val="00F13125"/>
    <w:rsid w:val="00F136EA"/>
    <w:rsid w:val="00F14101"/>
    <w:rsid w:val="00F1449C"/>
    <w:rsid w:val="00F145AD"/>
    <w:rsid w:val="00F1552C"/>
    <w:rsid w:val="00F16529"/>
    <w:rsid w:val="00F16797"/>
    <w:rsid w:val="00F1686F"/>
    <w:rsid w:val="00F178A6"/>
    <w:rsid w:val="00F17F77"/>
    <w:rsid w:val="00F2091F"/>
    <w:rsid w:val="00F20ACC"/>
    <w:rsid w:val="00F2142A"/>
    <w:rsid w:val="00F21EB8"/>
    <w:rsid w:val="00F21F52"/>
    <w:rsid w:val="00F22A8C"/>
    <w:rsid w:val="00F22B52"/>
    <w:rsid w:val="00F22D0B"/>
    <w:rsid w:val="00F23528"/>
    <w:rsid w:val="00F2405D"/>
    <w:rsid w:val="00F245DF"/>
    <w:rsid w:val="00F24DDB"/>
    <w:rsid w:val="00F25105"/>
    <w:rsid w:val="00F254EB"/>
    <w:rsid w:val="00F25565"/>
    <w:rsid w:val="00F256E2"/>
    <w:rsid w:val="00F2585D"/>
    <w:rsid w:val="00F264D3"/>
    <w:rsid w:val="00F26530"/>
    <w:rsid w:val="00F26900"/>
    <w:rsid w:val="00F27076"/>
    <w:rsid w:val="00F27692"/>
    <w:rsid w:val="00F276F2"/>
    <w:rsid w:val="00F27A64"/>
    <w:rsid w:val="00F30990"/>
    <w:rsid w:val="00F30E1E"/>
    <w:rsid w:val="00F31511"/>
    <w:rsid w:val="00F31D75"/>
    <w:rsid w:val="00F327AE"/>
    <w:rsid w:val="00F3353A"/>
    <w:rsid w:val="00F33B24"/>
    <w:rsid w:val="00F33BCB"/>
    <w:rsid w:val="00F341D2"/>
    <w:rsid w:val="00F34CF1"/>
    <w:rsid w:val="00F358A1"/>
    <w:rsid w:val="00F35D53"/>
    <w:rsid w:val="00F36A9C"/>
    <w:rsid w:val="00F371A4"/>
    <w:rsid w:val="00F37264"/>
    <w:rsid w:val="00F3737E"/>
    <w:rsid w:val="00F37A11"/>
    <w:rsid w:val="00F40864"/>
    <w:rsid w:val="00F40986"/>
    <w:rsid w:val="00F40B10"/>
    <w:rsid w:val="00F40B9F"/>
    <w:rsid w:val="00F40CCC"/>
    <w:rsid w:val="00F41115"/>
    <w:rsid w:val="00F41266"/>
    <w:rsid w:val="00F418F2"/>
    <w:rsid w:val="00F41E31"/>
    <w:rsid w:val="00F4223D"/>
    <w:rsid w:val="00F4404F"/>
    <w:rsid w:val="00F446E2"/>
    <w:rsid w:val="00F44AC2"/>
    <w:rsid w:val="00F44CA7"/>
    <w:rsid w:val="00F44F73"/>
    <w:rsid w:val="00F4501B"/>
    <w:rsid w:val="00F46DC4"/>
    <w:rsid w:val="00F46FBF"/>
    <w:rsid w:val="00F51B1B"/>
    <w:rsid w:val="00F51CEC"/>
    <w:rsid w:val="00F51D2A"/>
    <w:rsid w:val="00F522C3"/>
    <w:rsid w:val="00F525EB"/>
    <w:rsid w:val="00F53125"/>
    <w:rsid w:val="00F54079"/>
    <w:rsid w:val="00F54180"/>
    <w:rsid w:val="00F5437A"/>
    <w:rsid w:val="00F55D66"/>
    <w:rsid w:val="00F56424"/>
    <w:rsid w:val="00F56B4E"/>
    <w:rsid w:val="00F57230"/>
    <w:rsid w:val="00F5729F"/>
    <w:rsid w:val="00F574DC"/>
    <w:rsid w:val="00F618E1"/>
    <w:rsid w:val="00F620A5"/>
    <w:rsid w:val="00F623AA"/>
    <w:rsid w:val="00F629D7"/>
    <w:rsid w:val="00F62D7A"/>
    <w:rsid w:val="00F63C5A"/>
    <w:rsid w:val="00F64375"/>
    <w:rsid w:val="00F64BE3"/>
    <w:rsid w:val="00F666A9"/>
    <w:rsid w:val="00F668AF"/>
    <w:rsid w:val="00F67454"/>
    <w:rsid w:val="00F676BF"/>
    <w:rsid w:val="00F67B2D"/>
    <w:rsid w:val="00F67B96"/>
    <w:rsid w:val="00F70335"/>
    <w:rsid w:val="00F70503"/>
    <w:rsid w:val="00F70655"/>
    <w:rsid w:val="00F70A1F"/>
    <w:rsid w:val="00F70F91"/>
    <w:rsid w:val="00F71318"/>
    <w:rsid w:val="00F71FAF"/>
    <w:rsid w:val="00F723E4"/>
    <w:rsid w:val="00F72971"/>
    <w:rsid w:val="00F72FDF"/>
    <w:rsid w:val="00F73116"/>
    <w:rsid w:val="00F73C4D"/>
    <w:rsid w:val="00F74199"/>
    <w:rsid w:val="00F74905"/>
    <w:rsid w:val="00F74E28"/>
    <w:rsid w:val="00F75240"/>
    <w:rsid w:val="00F75459"/>
    <w:rsid w:val="00F75EBF"/>
    <w:rsid w:val="00F75FF1"/>
    <w:rsid w:val="00F76224"/>
    <w:rsid w:val="00F764AC"/>
    <w:rsid w:val="00F76D37"/>
    <w:rsid w:val="00F7724D"/>
    <w:rsid w:val="00F77295"/>
    <w:rsid w:val="00F7734D"/>
    <w:rsid w:val="00F80370"/>
    <w:rsid w:val="00F81158"/>
    <w:rsid w:val="00F819BC"/>
    <w:rsid w:val="00F827A0"/>
    <w:rsid w:val="00F827AE"/>
    <w:rsid w:val="00F82B8D"/>
    <w:rsid w:val="00F83193"/>
    <w:rsid w:val="00F83252"/>
    <w:rsid w:val="00F83C0B"/>
    <w:rsid w:val="00F8401C"/>
    <w:rsid w:val="00F8412E"/>
    <w:rsid w:val="00F84BE5"/>
    <w:rsid w:val="00F854B1"/>
    <w:rsid w:val="00F867C8"/>
    <w:rsid w:val="00F86D64"/>
    <w:rsid w:val="00F871EE"/>
    <w:rsid w:val="00F8752D"/>
    <w:rsid w:val="00F87D91"/>
    <w:rsid w:val="00F90383"/>
    <w:rsid w:val="00F90E14"/>
    <w:rsid w:val="00F91BD1"/>
    <w:rsid w:val="00F91C05"/>
    <w:rsid w:val="00F92283"/>
    <w:rsid w:val="00F92CC6"/>
    <w:rsid w:val="00F92CF4"/>
    <w:rsid w:val="00F92F0F"/>
    <w:rsid w:val="00F9363D"/>
    <w:rsid w:val="00F936F0"/>
    <w:rsid w:val="00F93849"/>
    <w:rsid w:val="00F93990"/>
    <w:rsid w:val="00F941E7"/>
    <w:rsid w:val="00F9433F"/>
    <w:rsid w:val="00F9497B"/>
    <w:rsid w:val="00F94BB5"/>
    <w:rsid w:val="00F94F67"/>
    <w:rsid w:val="00F95046"/>
    <w:rsid w:val="00F951B5"/>
    <w:rsid w:val="00F96874"/>
    <w:rsid w:val="00F968D0"/>
    <w:rsid w:val="00F96EAF"/>
    <w:rsid w:val="00F97D15"/>
    <w:rsid w:val="00FA0500"/>
    <w:rsid w:val="00FA118D"/>
    <w:rsid w:val="00FA16D7"/>
    <w:rsid w:val="00FA221B"/>
    <w:rsid w:val="00FA222A"/>
    <w:rsid w:val="00FA26DB"/>
    <w:rsid w:val="00FA299B"/>
    <w:rsid w:val="00FA2A3B"/>
    <w:rsid w:val="00FA2B8E"/>
    <w:rsid w:val="00FA2F9A"/>
    <w:rsid w:val="00FA36C7"/>
    <w:rsid w:val="00FA387E"/>
    <w:rsid w:val="00FA41F1"/>
    <w:rsid w:val="00FA4403"/>
    <w:rsid w:val="00FA4BE5"/>
    <w:rsid w:val="00FA60A4"/>
    <w:rsid w:val="00FA6136"/>
    <w:rsid w:val="00FA65F9"/>
    <w:rsid w:val="00FA71B1"/>
    <w:rsid w:val="00FA7741"/>
    <w:rsid w:val="00FA7789"/>
    <w:rsid w:val="00FA7E43"/>
    <w:rsid w:val="00FA7F53"/>
    <w:rsid w:val="00FB0061"/>
    <w:rsid w:val="00FB0A64"/>
    <w:rsid w:val="00FB0B1A"/>
    <w:rsid w:val="00FB112B"/>
    <w:rsid w:val="00FB17BE"/>
    <w:rsid w:val="00FB1929"/>
    <w:rsid w:val="00FB1C84"/>
    <w:rsid w:val="00FB22C2"/>
    <w:rsid w:val="00FB24FC"/>
    <w:rsid w:val="00FB25B9"/>
    <w:rsid w:val="00FB3C49"/>
    <w:rsid w:val="00FB4C29"/>
    <w:rsid w:val="00FB4C4B"/>
    <w:rsid w:val="00FB4C84"/>
    <w:rsid w:val="00FB4F33"/>
    <w:rsid w:val="00FB5E6B"/>
    <w:rsid w:val="00FB5FFC"/>
    <w:rsid w:val="00FB6015"/>
    <w:rsid w:val="00FB6109"/>
    <w:rsid w:val="00FB65EB"/>
    <w:rsid w:val="00FB67DC"/>
    <w:rsid w:val="00FB6C40"/>
    <w:rsid w:val="00FB7921"/>
    <w:rsid w:val="00FC01D4"/>
    <w:rsid w:val="00FC030E"/>
    <w:rsid w:val="00FC0922"/>
    <w:rsid w:val="00FC1153"/>
    <w:rsid w:val="00FC1464"/>
    <w:rsid w:val="00FC1E8D"/>
    <w:rsid w:val="00FC246F"/>
    <w:rsid w:val="00FC261C"/>
    <w:rsid w:val="00FC2A3A"/>
    <w:rsid w:val="00FC2B07"/>
    <w:rsid w:val="00FC3A59"/>
    <w:rsid w:val="00FC4C58"/>
    <w:rsid w:val="00FC58CC"/>
    <w:rsid w:val="00FC6662"/>
    <w:rsid w:val="00FC66F3"/>
    <w:rsid w:val="00FD04B2"/>
    <w:rsid w:val="00FD0FF4"/>
    <w:rsid w:val="00FD1B33"/>
    <w:rsid w:val="00FD1D17"/>
    <w:rsid w:val="00FD27A4"/>
    <w:rsid w:val="00FD2DAD"/>
    <w:rsid w:val="00FD326B"/>
    <w:rsid w:val="00FD3562"/>
    <w:rsid w:val="00FD3EC8"/>
    <w:rsid w:val="00FD454D"/>
    <w:rsid w:val="00FD4FE3"/>
    <w:rsid w:val="00FD551B"/>
    <w:rsid w:val="00FD5D84"/>
    <w:rsid w:val="00FD5EE2"/>
    <w:rsid w:val="00FD62B8"/>
    <w:rsid w:val="00FD67C0"/>
    <w:rsid w:val="00FD7B99"/>
    <w:rsid w:val="00FE0B7C"/>
    <w:rsid w:val="00FE0DAB"/>
    <w:rsid w:val="00FE0E8C"/>
    <w:rsid w:val="00FE0F82"/>
    <w:rsid w:val="00FE111C"/>
    <w:rsid w:val="00FE1306"/>
    <w:rsid w:val="00FE1BCF"/>
    <w:rsid w:val="00FE21D3"/>
    <w:rsid w:val="00FE23C8"/>
    <w:rsid w:val="00FE29F0"/>
    <w:rsid w:val="00FE2F56"/>
    <w:rsid w:val="00FE3048"/>
    <w:rsid w:val="00FE3C23"/>
    <w:rsid w:val="00FE4434"/>
    <w:rsid w:val="00FE49E7"/>
    <w:rsid w:val="00FE4EB6"/>
    <w:rsid w:val="00FE4EFE"/>
    <w:rsid w:val="00FE5193"/>
    <w:rsid w:val="00FE5521"/>
    <w:rsid w:val="00FE5B19"/>
    <w:rsid w:val="00FE7C39"/>
    <w:rsid w:val="00FF00CF"/>
    <w:rsid w:val="00FF0674"/>
    <w:rsid w:val="00FF0A11"/>
    <w:rsid w:val="00FF0DE7"/>
    <w:rsid w:val="00FF1384"/>
    <w:rsid w:val="00FF2581"/>
    <w:rsid w:val="00FF29EF"/>
    <w:rsid w:val="00FF2B2D"/>
    <w:rsid w:val="00FF3104"/>
    <w:rsid w:val="00FF3C5E"/>
    <w:rsid w:val="00FF3E42"/>
    <w:rsid w:val="00FF4266"/>
    <w:rsid w:val="00FF44A9"/>
    <w:rsid w:val="00FF45DF"/>
    <w:rsid w:val="00FF4831"/>
    <w:rsid w:val="00FF5232"/>
    <w:rsid w:val="00FF54B1"/>
    <w:rsid w:val="00FF5530"/>
    <w:rsid w:val="00FF55A5"/>
    <w:rsid w:val="00FF5683"/>
    <w:rsid w:val="00FF5A0A"/>
    <w:rsid w:val="00FF61B0"/>
    <w:rsid w:val="00FF61CC"/>
    <w:rsid w:val="00FF628E"/>
    <w:rsid w:val="00FF6298"/>
    <w:rsid w:val="00FF63A6"/>
    <w:rsid w:val="00FF6408"/>
    <w:rsid w:val="00FF6700"/>
    <w:rsid w:val="00FF67AA"/>
    <w:rsid w:val="00FF704E"/>
    <w:rsid w:val="00FF7132"/>
    <w:rsid w:val="00FF7EFA"/>
    <w:rsid w:val="00FF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BB7"/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067AB0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067AB0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rsid w:val="00FA7E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7E43"/>
    <w:rPr>
      <w:rFonts w:ascii="Tahoma" w:hAnsi="Tahoma" w:cs="Tahoma"/>
      <w:sz w:val="16"/>
      <w:szCs w:val="16"/>
      <w:lang w:eastAsia="cs-CZ"/>
    </w:rPr>
  </w:style>
  <w:style w:type="paragraph" w:styleId="ListParagraph">
    <w:name w:val="List Paragraph"/>
    <w:basedOn w:val="Normal"/>
    <w:uiPriority w:val="99"/>
    <w:qFormat/>
    <w:rsid w:val="007F377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D418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84957">
      <w:marLeft w:val="80"/>
      <w:marRight w:val="80"/>
      <w:marTop w:val="8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8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8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8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38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opvlade.cz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184</TotalTime>
  <Pages>4</Pages>
  <Words>676</Words>
  <Characters>3991</Characters>
  <Application>Microsoft Office Outlook</Application>
  <DocSecurity>0</DocSecurity>
  <Lines>0</Lines>
  <Paragraphs>0</Paragraphs>
  <ScaleCrop>false</ScaleCrop>
  <Company>ČMKOS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Technickoorganizační pokyny pro demonstraci ČMKOS 21</dc:title>
  <dc:subject/>
  <dc:creator>Jiří Klepáč</dc:creator>
  <cp:keywords/>
  <dc:description/>
  <cp:lastModifiedBy>Radka Sokolová</cp:lastModifiedBy>
  <cp:revision>5</cp:revision>
  <cp:lastPrinted>2011-05-06T07:54:00Z</cp:lastPrinted>
  <dcterms:created xsi:type="dcterms:W3CDTF">2012-04-04T10:25:00Z</dcterms:created>
  <dcterms:modified xsi:type="dcterms:W3CDTF">2012-04-04T14:46:00Z</dcterms:modified>
</cp:coreProperties>
</file>